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BBA25" w14:textId="77777777" w:rsidR="002B2331" w:rsidRPr="0030450C" w:rsidRDefault="002B2331" w:rsidP="002B2331">
      <w:pPr>
        <w:jc w:val="center"/>
        <w:rPr>
          <w:rFonts w:ascii="Segoe UI Semilight" w:hAnsi="Segoe UI Semilight" w:cs="Segoe UI Semilight"/>
          <w:b/>
          <w:sz w:val="32"/>
        </w:rPr>
      </w:pPr>
      <w:r w:rsidRPr="0030450C">
        <w:rPr>
          <w:rFonts w:ascii="Segoe UI Semilight" w:hAnsi="Segoe UI Semilight" w:cs="Segoe UI Semilight"/>
          <w:b/>
          <w:sz w:val="32"/>
        </w:rPr>
        <w:t>ADVICE FOR PROSPECTIVE EMPLOYEES</w:t>
      </w:r>
    </w:p>
    <w:p w14:paraId="5F9E981F" w14:textId="62BF7873" w:rsidR="002B2331" w:rsidRPr="0030450C" w:rsidRDefault="00621453" w:rsidP="00621453">
      <w:pPr>
        <w:pStyle w:val="ListParagraph"/>
        <w:numPr>
          <w:ilvl w:val="0"/>
          <w:numId w:val="31"/>
        </w:numPr>
        <w:spacing w:before="120"/>
        <w:ind w:left="357" w:hanging="357"/>
        <w:contextualSpacing w:val="0"/>
        <w:jc w:val="both"/>
        <w:rPr>
          <w:rFonts w:ascii="Segoe UI Semilight" w:hAnsi="Segoe UI Semilight" w:cs="Segoe UI Semilight"/>
          <w:sz w:val="22"/>
        </w:rPr>
      </w:pPr>
      <w:r w:rsidRPr="0030450C">
        <w:rPr>
          <w:rFonts w:ascii="Segoe UI Semilight" w:hAnsi="Segoe UI Semilight" w:cs="Segoe UI Semilight"/>
          <w:sz w:val="22"/>
        </w:rPr>
        <w:t>It is a requirement of your employment</w:t>
      </w:r>
      <w:r w:rsidR="00824EBE">
        <w:rPr>
          <w:rFonts w:ascii="Segoe UI Semilight" w:hAnsi="Segoe UI Semilight" w:cs="Segoe UI Semilight"/>
          <w:sz w:val="22"/>
        </w:rPr>
        <w:t xml:space="preserve"> within the health industry that</w:t>
      </w:r>
      <w:r w:rsidRPr="0030450C">
        <w:rPr>
          <w:rFonts w:ascii="Segoe UI Semilight" w:hAnsi="Segoe UI Semilight" w:cs="Segoe UI Semilight"/>
          <w:sz w:val="22"/>
        </w:rPr>
        <w:t xml:space="preserve"> </w:t>
      </w:r>
      <w:r w:rsidR="00CA4A7E">
        <w:rPr>
          <w:rFonts w:ascii="Segoe UI Semilight" w:hAnsi="Segoe UI Semilight" w:cs="Segoe UI Semilight"/>
          <w:sz w:val="22"/>
        </w:rPr>
        <w:t xml:space="preserve">have been immunised against preventable diseases.  </w:t>
      </w:r>
      <w:r w:rsidR="00824EBE">
        <w:rPr>
          <w:rFonts w:ascii="Segoe UI Semilight" w:hAnsi="Segoe UI Semilight" w:cs="Segoe UI Semilight"/>
          <w:sz w:val="22"/>
        </w:rPr>
        <w:t>NPT</w:t>
      </w:r>
      <w:r w:rsidRPr="0030450C">
        <w:rPr>
          <w:rFonts w:ascii="Segoe UI Semilight" w:hAnsi="Segoe UI Semilight" w:cs="Segoe UI Semilight"/>
          <w:sz w:val="22"/>
        </w:rPr>
        <w:t xml:space="preserve"> </w:t>
      </w:r>
      <w:r w:rsidR="00824EBE">
        <w:rPr>
          <w:rFonts w:ascii="Segoe UI Semilight" w:hAnsi="Segoe UI Semilight" w:cs="Segoe UI Semilight"/>
          <w:sz w:val="22"/>
        </w:rPr>
        <w:t>requires evidence of your immunisation status</w:t>
      </w:r>
      <w:r w:rsidR="00CA4A7E">
        <w:rPr>
          <w:rFonts w:ascii="Segoe UI Semilight" w:hAnsi="Segoe UI Semilight" w:cs="Segoe UI Semilight"/>
          <w:sz w:val="22"/>
        </w:rPr>
        <w:t xml:space="preserve"> prior to employment</w:t>
      </w:r>
      <w:r w:rsidR="00824EBE">
        <w:rPr>
          <w:rFonts w:ascii="Segoe UI Semilight" w:hAnsi="Segoe UI Semilight" w:cs="Segoe UI Semilight"/>
          <w:sz w:val="22"/>
        </w:rPr>
        <w:t>.</w:t>
      </w:r>
      <w:r w:rsidRPr="0030450C">
        <w:rPr>
          <w:rFonts w:ascii="Segoe UI Semilight" w:hAnsi="Segoe UI Semilight" w:cs="Segoe UI Semilight"/>
          <w:sz w:val="22"/>
        </w:rPr>
        <w:t xml:space="preserve">  This is to ensure compliance with current Australian Infection Control and Occupational Health Requirements is met </w:t>
      </w:r>
      <w:proofErr w:type="gramStart"/>
      <w:r w:rsidRPr="0030450C">
        <w:rPr>
          <w:rFonts w:ascii="Segoe UI Semilight" w:hAnsi="Segoe UI Semilight" w:cs="Segoe UI Semilight"/>
          <w:sz w:val="22"/>
        </w:rPr>
        <w:t>in order to</w:t>
      </w:r>
      <w:proofErr w:type="gramEnd"/>
      <w:r w:rsidRPr="0030450C">
        <w:rPr>
          <w:rFonts w:ascii="Segoe UI Semilight" w:hAnsi="Segoe UI Semilight" w:cs="Segoe UI Semilight"/>
          <w:sz w:val="22"/>
        </w:rPr>
        <w:t xml:space="preserve"> protect you and the patients transported from exposure to vaccine preventable diseases.  </w:t>
      </w:r>
    </w:p>
    <w:p w14:paraId="623EB97F" w14:textId="77777777" w:rsidR="00621453" w:rsidRPr="0030450C" w:rsidRDefault="00621453" w:rsidP="00621453">
      <w:pPr>
        <w:pStyle w:val="ListParagraph"/>
        <w:numPr>
          <w:ilvl w:val="0"/>
          <w:numId w:val="31"/>
        </w:numPr>
        <w:spacing w:before="120"/>
        <w:ind w:left="357" w:hanging="357"/>
        <w:contextualSpacing w:val="0"/>
        <w:jc w:val="both"/>
        <w:rPr>
          <w:rFonts w:ascii="Segoe UI Semilight" w:hAnsi="Segoe UI Semilight" w:cs="Segoe UI Semilight"/>
          <w:sz w:val="22"/>
        </w:rPr>
      </w:pPr>
      <w:r w:rsidRPr="0030450C">
        <w:rPr>
          <w:rFonts w:ascii="Segoe UI Semilight" w:hAnsi="Segoe UI Semilight" w:cs="Segoe UI Semilight"/>
          <w:b/>
          <w:sz w:val="22"/>
          <w:u w:val="single"/>
        </w:rPr>
        <w:t>Acceptable evidence</w:t>
      </w:r>
      <w:r w:rsidRPr="0030450C">
        <w:rPr>
          <w:rFonts w:ascii="Segoe UI Semilight" w:hAnsi="Segoe UI Semilight" w:cs="Segoe UI Semilight"/>
          <w:sz w:val="22"/>
        </w:rPr>
        <w:t xml:space="preserve"> of protection against specified diseases includes:</w:t>
      </w:r>
    </w:p>
    <w:p w14:paraId="1B5F2DFB" w14:textId="77777777" w:rsidR="00621453" w:rsidRPr="0030450C" w:rsidRDefault="00621453" w:rsidP="00621453">
      <w:pPr>
        <w:pStyle w:val="ListParagraph"/>
        <w:numPr>
          <w:ilvl w:val="1"/>
          <w:numId w:val="31"/>
        </w:numPr>
        <w:spacing w:before="120"/>
        <w:ind w:left="1077" w:hanging="357"/>
        <w:jc w:val="both"/>
        <w:rPr>
          <w:rFonts w:ascii="Segoe UI Semilight" w:hAnsi="Segoe UI Semilight" w:cs="Segoe UI Semilight"/>
          <w:sz w:val="22"/>
        </w:rPr>
      </w:pPr>
      <w:r w:rsidRPr="0030450C">
        <w:rPr>
          <w:rFonts w:ascii="Segoe UI Semilight" w:hAnsi="Segoe UI Semilight" w:cs="Segoe UI Semilight"/>
          <w:sz w:val="22"/>
        </w:rPr>
        <w:t>A written record of vaccination signed by the medical practitioner</w:t>
      </w:r>
      <w:r w:rsidR="00F56C93">
        <w:rPr>
          <w:rFonts w:ascii="Segoe UI Semilight" w:hAnsi="Segoe UI Semilight" w:cs="Segoe UI Semilight"/>
          <w:sz w:val="22"/>
        </w:rPr>
        <w:t xml:space="preserve"> or a certified copy of Medicare immunisation records</w:t>
      </w:r>
      <w:r w:rsidRPr="0030450C">
        <w:rPr>
          <w:rFonts w:ascii="Segoe UI Semilight" w:hAnsi="Segoe UI Semilight" w:cs="Segoe UI Semilight"/>
          <w:sz w:val="22"/>
        </w:rPr>
        <w:t>, and / or</w:t>
      </w:r>
    </w:p>
    <w:p w14:paraId="2D73BECA" w14:textId="09060054" w:rsidR="00621453" w:rsidRDefault="00621453" w:rsidP="00621453">
      <w:pPr>
        <w:pStyle w:val="ListParagraph"/>
        <w:numPr>
          <w:ilvl w:val="1"/>
          <w:numId w:val="31"/>
        </w:numPr>
        <w:spacing w:before="120"/>
        <w:ind w:left="1077" w:hanging="357"/>
        <w:jc w:val="both"/>
        <w:rPr>
          <w:rFonts w:ascii="Segoe UI Semilight" w:hAnsi="Segoe UI Semilight" w:cs="Segoe UI Semilight"/>
          <w:sz w:val="22"/>
        </w:rPr>
      </w:pPr>
      <w:r w:rsidRPr="0030450C">
        <w:rPr>
          <w:rFonts w:ascii="Segoe UI Semilight" w:hAnsi="Segoe UI Semilight" w:cs="Segoe UI Semilight"/>
          <w:sz w:val="22"/>
        </w:rPr>
        <w:t>Serological confirmation of protection</w:t>
      </w:r>
      <w:r w:rsidR="00824EBE">
        <w:rPr>
          <w:rFonts w:ascii="Segoe UI Semilight" w:hAnsi="Segoe UI Semilight" w:cs="Segoe UI Semilight"/>
          <w:sz w:val="22"/>
        </w:rPr>
        <w:t xml:space="preserve"> where specified.</w:t>
      </w:r>
    </w:p>
    <w:p w14:paraId="46474D37" w14:textId="23E36AFA" w:rsidR="00824EBE" w:rsidRPr="0030450C" w:rsidRDefault="00824EBE" w:rsidP="00824EBE">
      <w:pPr>
        <w:pStyle w:val="ListParagraph"/>
        <w:spacing w:before="120"/>
        <w:ind w:left="360"/>
        <w:jc w:val="both"/>
        <w:rPr>
          <w:rFonts w:ascii="Segoe UI Semilight" w:hAnsi="Segoe UI Semilight" w:cs="Segoe UI Semilight"/>
          <w:sz w:val="22"/>
        </w:rPr>
      </w:pPr>
      <w:r>
        <w:rPr>
          <w:rFonts w:ascii="Segoe UI Semilight" w:hAnsi="Segoe UI Semilight" w:cs="Segoe UI Semilight"/>
          <w:sz w:val="22"/>
        </w:rPr>
        <w:t xml:space="preserve">Note:  records of immunisation without the serology reports where required are not considered acceptable forms of evidence.  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951"/>
        <w:gridCol w:w="2693"/>
        <w:gridCol w:w="4820"/>
      </w:tblGrid>
      <w:tr w:rsidR="00A87725" w:rsidRPr="00FA58A0" w14:paraId="2B4C9B8C" w14:textId="77777777" w:rsidTr="00950254">
        <w:tc>
          <w:tcPr>
            <w:tcW w:w="1951" w:type="dxa"/>
            <w:shd w:val="clear" w:color="auto" w:fill="DBE5F1" w:themeFill="accent1" w:themeFillTint="33"/>
          </w:tcPr>
          <w:p w14:paraId="10C660A7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b/>
                <w:sz w:val="21"/>
                <w:szCs w:val="21"/>
              </w:rPr>
              <w:t>DISEASE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2576AFA6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b/>
                <w:sz w:val="21"/>
                <w:szCs w:val="21"/>
              </w:rPr>
              <w:t>Status Requirement</w:t>
            </w:r>
          </w:p>
        </w:tc>
        <w:tc>
          <w:tcPr>
            <w:tcW w:w="4820" w:type="dxa"/>
            <w:shd w:val="clear" w:color="auto" w:fill="DBE5F1" w:themeFill="accent1" w:themeFillTint="33"/>
          </w:tcPr>
          <w:p w14:paraId="553D49FF" w14:textId="4C9E2D65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b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b/>
                <w:sz w:val="21"/>
                <w:szCs w:val="21"/>
              </w:rPr>
              <w:t>Evidence Requirements</w:t>
            </w:r>
          </w:p>
        </w:tc>
      </w:tr>
      <w:tr w:rsidR="00A87725" w:rsidRPr="00FA58A0" w14:paraId="2B9E7CCF" w14:textId="77777777" w:rsidTr="00950254">
        <w:tc>
          <w:tcPr>
            <w:tcW w:w="9464" w:type="dxa"/>
            <w:gridSpan w:val="3"/>
            <w:shd w:val="clear" w:color="auto" w:fill="1B365D"/>
          </w:tcPr>
          <w:p w14:paraId="34F81085" w14:textId="77777777" w:rsidR="00A87725" w:rsidRPr="00FA58A0" w:rsidRDefault="00A87725" w:rsidP="00950254">
            <w:pPr>
              <w:spacing w:before="60" w:after="60"/>
              <w:jc w:val="center"/>
              <w:rPr>
                <w:rFonts w:ascii="Segoe UI Semilight" w:hAnsi="Segoe UI Semilight" w:cs="Segoe UI Semilight"/>
                <w:b/>
                <w:color w:val="FFFFFF" w:themeColor="background1"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b/>
                <w:color w:val="FFFFFF" w:themeColor="background1"/>
                <w:sz w:val="21"/>
                <w:szCs w:val="21"/>
              </w:rPr>
              <w:t>MANDATORY REQUIREMENTS</w:t>
            </w:r>
          </w:p>
        </w:tc>
      </w:tr>
      <w:tr w:rsidR="00A87725" w:rsidRPr="00FA58A0" w14:paraId="3A226BDA" w14:textId="77777777" w:rsidTr="00950254">
        <w:tc>
          <w:tcPr>
            <w:tcW w:w="1951" w:type="dxa"/>
          </w:tcPr>
          <w:p w14:paraId="7A26D767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sz w:val="21"/>
                <w:szCs w:val="21"/>
              </w:rPr>
              <w:t>Hepatitis B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F229230" w14:textId="77777777" w:rsidR="00A87725" w:rsidRPr="00FA58A0" w:rsidRDefault="00A87725" w:rsidP="00A87725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At least 3 vaccinations followed by immunity confirmed by serology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</w:tcPr>
          <w:p w14:paraId="2C4F1A60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Evidence of at least 3 vaccinations</w:t>
            </w:r>
          </w:p>
          <w:p w14:paraId="71B38DAB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b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AND</w:t>
            </w:r>
          </w:p>
          <w:p w14:paraId="104ECD30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Copy of results of immune status (blood test – Hepatitis B Surface Antibody)</w:t>
            </w:r>
          </w:p>
        </w:tc>
      </w:tr>
      <w:tr w:rsidR="00A87725" w:rsidRPr="00FA58A0" w14:paraId="2CBE3B23" w14:textId="77777777" w:rsidTr="00950254">
        <w:tc>
          <w:tcPr>
            <w:tcW w:w="1951" w:type="dxa"/>
            <w:tcBorders>
              <w:right w:val="single" w:sz="4" w:space="0" w:color="auto"/>
            </w:tcBorders>
          </w:tcPr>
          <w:p w14:paraId="559053A0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sz w:val="21"/>
                <w:szCs w:val="21"/>
              </w:rPr>
              <w:t>Varicella (chickenpox)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4FB44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 xml:space="preserve">Completed </w:t>
            </w:r>
            <w:proofErr w:type="gramStart"/>
            <w:r w:rsidRPr="00FA58A0">
              <w:rPr>
                <w:rFonts w:ascii="Segoe UI Light" w:hAnsi="Segoe UI Light" w:cs="Segoe UI Light"/>
                <w:sz w:val="21"/>
                <w:szCs w:val="21"/>
              </w:rPr>
              <w:t>course</w:t>
            </w:r>
            <w:proofErr w:type="gramEnd"/>
          </w:p>
          <w:p w14:paraId="178826E3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b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OR</w:t>
            </w:r>
          </w:p>
          <w:p w14:paraId="5D489B5E" w14:textId="77777777" w:rsidR="00A87725" w:rsidRPr="00FA58A0" w:rsidRDefault="00A87725" w:rsidP="00950254">
            <w:pPr>
              <w:spacing w:before="60" w:after="60"/>
              <w:ind w:left="317" w:hanging="317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Confirmed immunity</w:t>
            </w:r>
          </w:p>
        </w:tc>
        <w:tc>
          <w:tcPr>
            <w:tcW w:w="4820" w:type="dxa"/>
            <w:tcBorders>
              <w:left w:val="single" w:sz="4" w:space="0" w:color="auto"/>
            </w:tcBorders>
          </w:tcPr>
          <w:p w14:paraId="457D5B3C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 xml:space="preserve">Evidence of two (2) doses of Varicella </w:t>
            </w:r>
            <w:proofErr w:type="gramStart"/>
            <w:r w:rsidRPr="00FA58A0">
              <w:rPr>
                <w:rFonts w:ascii="Segoe UI Light" w:hAnsi="Segoe UI Light" w:cs="Segoe UI Light"/>
                <w:sz w:val="21"/>
                <w:szCs w:val="21"/>
              </w:rPr>
              <w:t>vaccine;</w:t>
            </w:r>
            <w:proofErr w:type="gramEnd"/>
          </w:p>
          <w:p w14:paraId="7521F0D3" w14:textId="77777777" w:rsidR="00A87725" w:rsidRPr="00FA58A0" w:rsidRDefault="00A87725" w:rsidP="00950254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OR</w:t>
            </w:r>
          </w:p>
          <w:p w14:paraId="3220BB4D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Results of blood test demonstrating immunity to Varicella</w:t>
            </w:r>
          </w:p>
        </w:tc>
      </w:tr>
      <w:tr w:rsidR="00A87725" w:rsidRPr="00FA58A0" w14:paraId="4E7DC1E8" w14:textId="77777777" w:rsidTr="00950254">
        <w:tc>
          <w:tcPr>
            <w:tcW w:w="1951" w:type="dxa"/>
          </w:tcPr>
          <w:p w14:paraId="18EF701B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sz w:val="21"/>
                <w:szCs w:val="21"/>
              </w:rPr>
              <w:t>Pertussis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4AC6CBD" w14:textId="77777777" w:rsidR="00A87725" w:rsidRPr="00FA58A0" w:rsidRDefault="00A87725" w:rsidP="00950254">
            <w:pPr>
              <w:spacing w:before="60" w:after="60"/>
              <w:ind w:left="317" w:hanging="317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Booster within 10 years</w:t>
            </w:r>
          </w:p>
        </w:tc>
        <w:tc>
          <w:tcPr>
            <w:tcW w:w="4820" w:type="dxa"/>
          </w:tcPr>
          <w:p w14:paraId="55D45996" w14:textId="77777777" w:rsidR="00A87725" w:rsidRPr="00FA58A0" w:rsidRDefault="00A87725" w:rsidP="00950254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Evidence of most recent booster of Pertussis containing vaccine during adulthood (maximum 10 years)</w:t>
            </w:r>
          </w:p>
        </w:tc>
      </w:tr>
      <w:tr w:rsidR="00822F87" w:rsidRPr="00FA58A0" w14:paraId="15D518A9" w14:textId="77777777" w:rsidTr="00950254">
        <w:tc>
          <w:tcPr>
            <w:tcW w:w="1951" w:type="dxa"/>
          </w:tcPr>
          <w:p w14:paraId="40D0EC0A" w14:textId="163ADF92" w:rsidR="00822F87" w:rsidRPr="00FA58A0" w:rsidRDefault="00822F87" w:rsidP="00822F87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Semilight" w:hAnsi="Segoe UI Semilight" w:cs="Segoe UI Semilight"/>
                <w:sz w:val="21"/>
                <w:szCs w:val="21"/>
              </w:rPr>
              <w:t>Measles, mumps, rubella (MMR)</w:t>
            </w:r>
          </w:p>
        </w:tc>
        <w:tc>
          <w:tcPr>
            <w:tcW w:w="2693" w:type="dxa"/>
          </w:tcPr>
          <w:p w14:paraId="6B9F9ACF" w14:textId="77777777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Born before cut-off; OR</w:t>
            </w:r>
          </w:p>
          <w:p w14:paraId="29FC10D4" w14:textId="6502EEEF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Completed course; or confirmed immunity</w:t>
            </w:r>
          </w:p>
        </w:tc>
        <w:tc>
          <w:tcPr>
            <w:tcW w:w="4820" w:type="dxa"/>
          </w:tcPr>
          <w:p w14:paraId="3C952ADB" w14:textId="77777777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b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 xml:space="preserve">Were you born in Australia before 1966? </w:t>
            </w: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YES/NO</w:t>
            </w:r>
          </w:p>
          <w:p w14:paraId="4199D9D7" w14:textId="77777777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 xml:space="preserve">If </w:t>
            </w: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NO</w:t>
            </w:r>
            <w:r w:rsidRPr="00FA58A0">
              <w:rPr>
                <w:rFonts w:ascii="Segoe UI Light" w:hAnsi="Segoe UI Light" w:cs="Segoe UI Light"/>
                <w:sz w:val="21"/>
                <w:szCs w:val="21"/>
              </w:rPr>
              <w:t xml:space="preserve">: evidence of two (2) doses of Measles / Mumps / Rubella </w:t>
            </w:r>
            <w:proofErr w:type="gramStart"/>
            <w:r w:rsidRPr="00FA58A0">
              <w:rPr>
                <w:rFonts w:ascii="Segoe UI Light" w:hAnsi="Segoe UI Light" w:cs="Segoe UI Light"/>
                <w:sz w:val="21"/>
                <w:szCs w:val="21"/>
              </w:rPr>
              <w:t>vaccination;</w:t>
            </w:r>
            <w:proofErr w:type="gramEnd"/>
          </w:p>
          <w:p w14:paraId="4646F57B" w14:textId="77777777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b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OR</w:t>
            </w:r>
          </w:p>
          <w:p w14:paraId="461E5CA6" w14:textId="2B444A80" w:rsidR="00822F87" w:rsidRPr="00FA58A0" w:rsidRDefault="00822F87" w:rsidP="00822F87">
            <w:pPr>
              <w:spacing w:before="40" w:after="4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Results of blood test demonstrating immunity to Measles, Mumps and Rubella (all three)</w:t>
            </w:r>
          </w:p>
        </w:tc>
      </w:tr>
      <w:tr w:rsidR="00822F87" w:rsidRPr="00FA58A0" w14:paraId="5D2B77B6" w14:textId="77777777" w:rsidTr="00950254">
        <w:tc>
          <w:tcPr>
            <w:tcW w:w="9464" w:type="dxa"/>
            <w:gridSpan w:val="3"/>
            <w:shd w:val="clear" w:color="auto" w:fill="1B365D"/>
          </w:tcPr>
          <w:p w14:paraId="4309771D" w14:textId="77777777" w:rsidR="00822F87" w:rsidRPr="00FA58A0" w:rsidRDefault="00822F87" w:rsidP="00822F87">
            <w:pPr>
              <w:spacing w:before="60" w:after="60"/>
              <w:jc w:val="center"/>
              <w:rPr>
                <w:rFonts w:ascii="Segoe UI Semilight" w:hAnsi="Segoe UI Semilight" w:cs="Segoe UI Semilight"/>
                <w:b/>
                <w:color w:val="FFFFFF" w:themeColor="background1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b/>
                <w:sz w:val="21"/>
                <w:szCs w:val="21"/>
              </w:rPr>
              <w:t>RECOMMENDED</w:t>
            </w:r>
          </w:p>
        </w:tc>
      </w:tr>
      <w:tr w:rsidR="00FA58A0" w:rsidRPr="00FA58A0" w14:paraId="480E0072" w14:textId="77777777" w:rsidTr="00950254">
        <w:tc>
          <w:tcPr>
            <w:tcW w:w="1951" w:type="dxa"/>
          </w:tcPr>
          <w:p w14:paraId="2A546FAE" w14:textId="0E690ED1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Influenza</w:t>
            </w:r>
          </w:p>
        </w:tc>
        <w:tc>
          <w:tcPr>
            <w:tcW w:w="2693" w:type="dxa"/>
          </w:tcPr>
          <w:p w14:paraId="044D29E0" w14:textId="6F6A16D4" w:rsidR="00FA58A0" w:rsidRPr="00FA58A0" w:rsidRDefault="00FA58A0" w:rsidP="00FA58A0">
            <w:pPr>
              <w:spacing w:before="60" w:after="60"/>
              <w:ind w:left="317" w:hanging="317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Current vaccine</w:t>
            </w:r>
          </w:p>
        </w:tc>
        <w:tc>
          <w:tcPr>
            <w:tcW w:w="4820" w:type="dxa"/>
          </w:tcPr>
          <w:p w14:paraId="1F4C2AAD" w14:textId="53FAB7FA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Confirmation of most recent year’s vaccine</w:t>
            </w:r>
          </w:p>
        </w:tc>
      </w:tr>
      <w:tr w:rsidR="00FA58A0" w:rsidRPr="00FA58A0" w14:paraId="187E5326" w14:textId="77777777" w:rsidTr="00950254">
        <w:tc>
          <w:tcPr>
            <w:tcW w:w="1951" w:type="dxa"/>
          </w:tcPr>
          <w:p w14:paraId="679C7BB3" w14:textId="77777777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Tetanus</w:t>
            </w:r>
          </w:p>
        </w:tc>
        <w:tc>
          <w:tcPr>
            <w:tcW w:w="2693" w:type="dxa"/>
          </w:tcPr>
          <w:p w14:paraId="79426228" w14:textId="77777777" w:rsidR="00FA58A0" w:rsidRPr="00FA58A0" w:rsidRDefault="00FA58A0" w:rsidP="00FA58A0">
            <w:pPr>
              <w:spacing w:before="60" w:after="60"/>
              <w:ind w:left="317" w:hanging="317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Last booster</w:t>
            </w:r>
          </w:p>
        </w:tc>
        <w:tc>
          <w:tcPr>
            <w:tcW w:w="4820" w:type="dxa"/>
          </w:tcPr>
          <w:p w14:paraId="02BC9A76" w14:textId="77777777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Proof of most recent booster</w:t>
            </w:r>
          </w:p>
        </w:tc>
      </w:tr>
      <w:tr w:rsidR="00FA58A0" w:rsidRPr="00FA58A0" w14:paraId="3ECA1912" w14:textId="77777777" w:rsidTr="00950254">
        <w:tc>
          <w:tcPr>
            <w:tcW w:w="1951" w:type="dxa"/>
          </w:tcPr>
          <w:p w14:paraId="414887B6" w14:textId="77777777" w:rsidR="00FA58A0" w:rsidRPr="00FA58A0" w:rsidRDefault="00FA58A0" w:rsidP="00FA58A0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Meningococcal</w:t>
            </w:r>
          </w:p>
        </w:tc>
        <w:tc>
          <w:tcPr>
            <w:tcW w:w="2693" w:type="dxa"/>
          </w:tcPr>
          <w:p w14:paraId="168B36B9" w14:textId="77777777" w:rsidR="00FA58A0" w:rsidRPr="00FA58A0" w:rsidRDefault="00FA58A0" w:rsidP="00FA58A0">
            <w:pPr>
              <w:spacing w:before="60" w:after="60"/>
              <w:ind w:left="317" w:hanging="317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Completed course</w:t>
            </w:r>
          </w:p>
        </w:tc>
        <w:tc>
          <w:tcPr>
            <w:tcW w:w="4820" w:type="dxa"/>
          </w:tcPr>
          <w:p w14:paraId="75BF165E" w14:textId="77777777" w:rsidR="00FA58A0" w:rsidRPr="00FA58A0" w:rsidRDefault="00FA58A0" w:rsidP="00FA58A0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Proof of completion of Meningococcal vaccine course</w:t>
            </w:r>
          </w:p>
        </w:tc>
      </w:tr>
      <w:tr w:rsidR="00FA58A0" w:rsidRPr="00FA58A0" w14:paraId="01ECC2D5" w14:textId="77777777" w:rsidTr="00950254">
        <w:tc>
          <w:tcPr>
            <w:tcW w:w="1951" w:type="dxa"/>
          </w:tcPr>
          <w:p w14:paraId="6A30AA5E" w14:textId="77777777" w:rsidR="00FA58A0" w:rsidRPr="00FA58A0" w:rsidRDefault="00FA58A0" w:rsidP="00FA58A0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Hepatitis A</w:t>
            </w:r>
          </w:p>
        </w:tc>
        <w:tc>
          <w:tcPr>
            <w:tcW w:w="2693" w:type="dxa"/>
          </w:tcPr>
          <w:p w14:paraId="6804C864" w14:textId="77777777" w:rsidR="00FA58A0" w:rsidRPr="00FA58A0" w:rsidRDefault="00FA58A0" w:rsidP="00FA58A0">
            <w:pPr>
              <w:spacing w:before="60" w:after="60"/>
              <w:ind w:left="317" w:hanging="317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Completed course</w:t>
            </w:r>
          </w:p>
        </w:tc>
        <w:tc>
          <w:tcPr>
            <w:tcW w:w="4820" w:type="dxa"/>
          </w:tcPr>
          <w:p w14:paraId="1A8881EB" w14:textId="77777777" w:rsidR="00FA58A0" w:rsidRPr="00FA58A0" w:rsidRDefault="00FA58A0" w:rsidP="00FA58A0">
            <w:pPr>
              <w:spacing w:before="60" w:after="60"/>
              <w:rPr>
                <w:rFonts w:ascii="Segoe UI Semilight" w:hAnsi="Segoe UI Semilight" w:cs="Segoe UI Semi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Proof of completion of Hepatitis A vaccine course</w:t>
            </w:r>
          </w:p>
        </w:tc>
      </w:tr>
      <w:tr w:rsidR="00FA58A0" w:rsidRPr="00FA58A0" w14:paraId="06F7874B" w14:textId="77777777" w:rsidTr="00950254">
        <w:tc>
          <w:tcPr>
            <w:tcW w:w="1951" w:type="dxa"/>
          </w:tcPr>
          <w:p w14:paraId="5EFBC02D" w14:textId="549C9156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COVID-19</w:t>
            </w:r>
          </w:p>
        </w:tc>
        <w:tc>
          <w:tcPr>
            <w:tcW w:w="2693" w:type="dxa"/>
          </w:tcPr>
          <w:p w14:paraId="7B086D9D" w14:textId="46CDF0F1" w:rsidR="00FA58A0" w:rsidRPr="00FA58A0" w:rsidRDefault="00FA58A0" w:rsidP="00FA58A0">
            <w:pPr>
              <w:spacing w:before="60" w:after="60"/>
              <w:ind w:left="317" w:hanging="317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Completed course</w:t>
            </w:r>
          </w:p>
        </w:tc>
        <w:tc>
          <w:tcPr>
            <w:tcW w:w="4820" w:type="dxa"/>
          </w:tcPr>
          <w:p w14:paraId="0D621620" w14:textId="3A7B1083" w:rsidR="00FA58A0" w:rsidRPr="00FA58A0" w:rsidRDefault="00FA58A0" w:rsidP="00FA58A0">
            <w:pPr>
              <w:spacing w:before="60" w:after="60"/>
              <w:rPr>
                <w:rFonts w:ascii="Segoe UI Light" w:hAnsi="Segoe UI Light" w:cs="Segoe UI Light"/>
                <w:sz w:val="21"/>
                <w:szCs w:val="21"/>
              </w:rPr>
            </w:pPr>
            <w:r w:rsidRPr="00FA58A0">
              <w:rPr>
                <w:rFonts w:ascii="Segoe UI Light" w:hAnsi="Segoe UI Light" w:cs="Segoe UI Light"/>
                <w:sz w:val="21"/>
                <w:szCs w:val="21"/>
              </w:rPr>
              <w:t>Proof of completion of COVID-19 vaccine course</w:t>
            </w:r>
          </w:p>
        </w:tc>
      </w:tr>
    </w:tbl>
    <w:p w14:paraId="4ACF7B28" w14:textId="77777777" w:rsidR="008560B1" w:rsidRPr="0030450C" w:rsidRDefault="008560B1" w:rsidP="008560B1">
      <w:pPr>
        <w:jc w:val="center"/>
        <w:rPr>
          <w:rFonts w:ascii="Segoe UI Semilight" w:hAnsi="Segoe UI Semilight" w:cs="Segoe UI Semilight"/>
          <w:b/>
          <w:sz w:val="32"/>
        </w:rPr>
      </w:pPr>
      <w:r w:rsidRPr="0030450C">
        <w:rPr>
          <w:rFonts w:ascii="Segoe UI Semilight" w:hAnsi="Segoe UI Semilight" w:cs="Segoe UI Semilight"/>
          <w:b/>
          <w:sz w:val="32"/>
        </w:rPr>
        <w:lastRenderedPageBreak/>
        <w:t>NEW EMPLOYEE UNDERTAKING / DECLARATION</w:t>
      </w:r>
    </w:p>
    <w:p w14:paraId="14B4874C" w14:textId="77777777" w:rsidR="008560B1" w:rsidRPr="00AF6535" w:rsidRDefault="008560B1" w:rsidP="008560B1">
      <w:pPr>
        <w:rPr>
          <w:rFonts w:ascii="Segoe UI Semilight" w:hAnsi="Segoe UI Semilight" w:cs="Segoe UI Semilight"/>
          <w:sz w:val="14"/>
          <w:szCs w:val="16"/>
        </w:rPr>
      </w:pPr>
    </w:p>
    <w:p w14:paraId="2F709A95" w14:textId="77777777" w:rsidR="00AF6535" w:rsidRDefault="00A87725" w:rsidP="0030450C">
      <w:pPr>
        <w:jc w:val="both"/>
        <w:rPr>
          <w:rFonts w:ascii="Segoe UI Semilight" w:hAnsi="Segoe UI Semilight" w:cs="Segoe UI Semilight"/>
          <w:sz w:val="22"/>
        </w:rPr>
      </w:pPr>
      <w:r>
        <w:rPr>
          <w:rFonts w:ascii="Segoe UI Semilight" w:hAnsi="Segoe UI Semilight" w:cs="Segoe UI Semilight"/>
          <w:sz w:val="22"/>
        </w:rPr>
        <w:t>As a perspective employee within the health industry, a</w:t>
      </w:r>
      <w:r w:rsidR="008560B1" w:rsidRPr="0030450C">
        <w:rPr>
          <w:rFonts w:ascii="Segoe UI Semilight" w:hAnsi="Segoe UI Semilight" w:cs="Segoe UI Semilight"/>
          <w:sz w:val="22"/>
        </w:rPr>
        <w:t xml:space="preserve">ll </w:t>
      </w:r>
      <w:r>
        <w:rPr>
          <w:rFonts w:ascii="Segoe UI Semilight" w:hAnsi="Segoe UI Semilight" w:cs="Segoe UI Semilight"/>
          <w:sz w:val="22"/>
        </w:rPr>
        <w:t>applicants</w:t>
      </w:r>
      <w:r w:rsidR="008560B1" w:rsidRPr="0030450C">
        <w:rPr>
          <w:rFonts w:ascii="Segoe UI Semilight" w:hAnsi="Segoe UI Semilight" w:cs="Segoe UI Semilight"/>
          <w:sz w:val="22"/>
        </w:rPr>
        <w:t xml:space="preserve"> </w:t>
      </w:r>
      <w:r w:rsidR="000772C5" w:rsidRPr="0030450C">
        <w:rPr>
          <w:rFonts w:ascii="Segoe UI Semilight" w:hAnsi="Segoe UI Semilight" w:cs="Segoe UI Semilight"/>
          <w:sz w:val="22"/>
        </w:rPr>
        <w:t xml:space="preserve">must </w:t>
      </w:r>
      <w:r>
        <w:rPr>
          <w:rFonts w:ascii="Segoe UI Semilight" w:hAnsi="Segoe UI Semilight" w:cs="Segoe UI Semilight"/>
          <w:sz w:val="22"/>
        </w:rPr>
        <w:t xml:space="preserve">complete this declaration and return this form plus </w:t>
      </w:r>
      <w:proofErr w:type="gramStart"/>
      <w:r>
        <w:rPr>
          <w:rFonts w:ascii="Segoe UI Semilight" w:hAnsi="Segoe UI Semilight" w:cs="Segoe UI Semilight"/>
          <w:sz w:val="22"/>
        </w:rPr>
        <w:t>all of</w:t>
      </w:r>
      <w:proofErr w:type="gramEnd"/>
      <w:r>
        <w:rPr>
          <w:rFonts w:ascii="Segoe UI Semilight" w:hAnsi="Segoe UI Semilight" w:cs="Segoe UI Semilight"/>
          <w:sz w:val="22"/>
        </w:rPr>
        <w:t xml:space="preserve"> the required supporting evidence to NPT with their completed application.</w:t>
      </w:r>
      <w:r w:rsidR="007D3621">
        <w:rPr>
          <w:rFonts w:ascii="Segoe UI Semilight" w:hAnsi="Segoe UI Semilight" w:cs="Segoe UI Semilight"/>
          <w:sz w:val="22"/>
        </w:rPr>
        <w:t xml:space="preserve">  </w:t>
      </w:r>
    </w:p>
    <w:p w14:paraId="75524F51" w14:textId="22770E61" w:rsidR="00AF6535" w:rsidRPr="00AF6535" w:rsidRDefault="00366B9E" w:rsidP="0030450C">
      <w:pPr>
        <w:jc w:val="both"/>
        <w:rPr>
          <w:rFonts w:ascii="Segoe UI Semilight" w:hAnsi="Segoe UI Semilight" w:cs="Segoe UI Semilight"/>
          <w:sz w:val="12"/>
          <w:szCs w:val="14"/>
        </w:rPr>
      </w:pPr>
      <w:r>
        <w:rPr>
          <w:rFonts w:ascii="Segoe UI Semilight" w:hAnsi="Segoe UI Semilight" w:cs="Segoe UI Semilight"/>
          <w:sz w:val="12"/>
          <w:szCs w:val="14"/>
        </w:rPr>
        <w:t xml:space="preserve"> </w:t>
      </w:r>
    </w:p>
    <w:p w14:paraId="7512C90B" w14:textId="0DE71661" w:rsidR="000772C5" w:rsidRPr="0030450C" w:rsidRDefault="000772C5" w:rsidP="0030450C">
      <w:pPr>
        <w:jc w:val="both"/>
        <w:rPr>
          <w:rFonts w:ascii="Segoe UI Semilight" w:hAnsi="Segoe UI Semilight" w:cs="Segoe UI Semilight"/>
          <w:sz w:val="22"/>
        </w:rPr>
      </w:pPr>
      <w:r w:rsidRPr="0030450C">
        <w:rPr>
          <w:rFonts w:ascii="Segoe UI Semilight" w:hAnsi="Segoe UI Semilight" w:cs="Segoe UI Semilight"/>
          <w:sz w:val="22"/>
        </w:rPr>
        <w:t xml:space="preserve">Failure to </w:t>
      </w:r>
      <w:r w:rsidR="00A87725">
        <w:rPr>
          <w:rFonts w:ascii="Segoe UI Semilight" w:hAnsi="Segoe UI Semilight" w:cs="Segoe UI Semilight"/>
          <w:sz w:val="22"/>
        </w:rPr>
        <w:t>supply</w:t>
      </w:r>
      <w:r w:rsidRPr="0030450C">
        <w:rPr>
          <w:rFonts w:ascii="Segoe UI Semilight" w:hAnsi="Segoe UI Semilight" w:cs="Segoe UI Semilight"/>
          <w:sz w:val="22"/>
        </w:rPr>
        <w:t xml:space="preserve"> </w:t>
      </w:r>
      <w:r w:rsidR="0030450C">
        <w:rPr>
          <w:rFonts w:ascii="Segoe UI Semilight" w:hAnsi="Segoe UI Semilight" w:cs="Segoe UI Semilight"/>
          <w:sz w:val="22"/>
        </w:rPr>
        <w:t>mandatory vaccination</w:t>
      </w:r>
      <w:r w:rsidRPr="0030450C">
        <w:rPr>
          <w:rFonts w:ascii="Segoe UI Semilight" w:hAnsi="Segoe UI Semilight" w:cs="Segoe UI Semilight"/>
          <w:sz w:val="22"/>
        </w:rPr>
        <w:t xml:space="preserve"> requirements </w:t>
      </w:r>
      <w:r w:rsidR="00A87725">
        <w:rPr>
          <w:rFonts w:ascii="Segoe UI Semilight" w:hAnsi="Segoe UI Semilight" w:cs="Segoe UI Semilight"/>
          <w:sz w:val="22"/>
        </w:rPr>
        <w:t xml:space="preserve">will deem your application to be in-complete and therefore will not be processed further.  </w:t>
      </w:r>
      <w:r w:rsidRPr="0030450C">
        <w:rPr>
          <w:rFonts w:ascii="Segoe UI Semilight" w:hAnsi="Segoe UI Semilight" w:cs="Segoe UI Semilight"/>
          <w:sz w:val="22"/>
        </w:rPr>
        <w:t xml:space="preserve">  </w:t>
      </w:r>
    </w:p>
    <w:p w14:paraId="6CB7B05E" w14:textId="77777777" w:rsidR="00AA19E1" w:rsidRPr="0030450C" w:rsidRDefault="00AA19E1" w:rsidP="008560B1">
      <w:pPr>
        <w:rPr>
          <w:rFonts w:ascii="Segoe UI Semilight" w:hAnsi="Segoe UI Semilight" w:cs="Segoe UI Semilight"/>
          <w:sz w:val="22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093"/>
        <w:gridCol w:w="3685"/>
        <w:gridCol w:w="1560"/>
        <w:gridCol w:w="1984"/>
      </w:tblGrid>
      <w:tr w:rsidR="007D3621" w:rsidRPr="0023070E" w14:paraId="1A91245D" w14:textId="77777777" w:rsidTr="00824EBE">
        <w:tc>
          <w:tcPr>
            <w:tcW w:w="9322" w:type="dxa"/>
            <w:gridSpan w:val="4"/>
            <w:shd w:val="clear" w:color="auto" w:fill="1B365D"/>
          </w:tcPr>
          <w:p w14:paraId="7FE54B92" w14:textId="740F2BE9" w:rsidR="007D3621" w:rsidRPr="0023070E" w:rsidRDefault="00A16B03" w:rsidP="00950254">
            <w:pPr>
              <w:spacing w:before="60" w:after="60"/>
              <w:jc w:val="center"/>
              <w:rPr>
                <w:rFonts w:ascii="Segoe UI Semilight" w:hAnsi="Segoe UI Semilight" w:cs="Segoe UI Semilight"/>
                <w:b/>
                <w:color w:val="FFFFFF" w:themeColor="background1"/>
              </w:rPr>
            </w:pPr>
            <w:r>
              <w:rPr>
                <w:rFonts w:ascii="Segoe UI Semilight" w:hAnsi="Segoe UI Semilight" w:cs="Segoe UI Semilight"/>
                <w:b/>
                <w:color w:val="FFFFFF" w:themeColor="background1"/>
              </w:rPr>
              <w:t xml:space="preserve">EVIDENCE PROVIDED - </w:t>
            </w:r>
            <w:r w:rsidR="007D3621" w:rsidRPr="0023070E">
              <w:rPr>
                <w:rFonts w:ascii="Segoe UI Semilight" w:hAnsi="Segoe UI Semilight" w:cs="Segoe UI Semilight"/>
                <w:b/>
                <w:color w:val="FFFFFF" w:themeColor="background1"/>
              </w:rPr>
              <w:t>MANDATORY REQUIREMENTS</w:t>
            </w:r>
          </w:p>
        </w:tc>
      </w:tr>
      <w:tr w:rsidR="007D3621" w:rsidRPr="0030450C" w14:paraId="12B6C2B5" w14:textId="77777777" w:rsidTr="00824EBE">
        <w:tc>
          <w:tcPr>
            <w:tcW w:w="2093" w:type="dxa"/>
          </w:tcPr>
          <w:p w14:paraId="0AF54868" w14:textId="79FF516C" w:rsidR="007D3621" w:rsidRPr="0030450C" w:rsidRDefault="007D3621" w:rsidP="00AA19E1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30450C">
              <w:rPr>
                <w:rFonts w:ascii="Segoe UI Semilight" w:hAnsi="Segoe UI Semilight" w:cs="Segoe UI Semilight"/>
                <w:sz w:val="22"/>
              </w:rPr>
              <w:t>Hepatitis B</w:t>
            </w:r>
          </w:p>
        </w:tc>
        <w:tc>
          <w:tcPr>
            <w:tcW w:w="7229" w:type="dxa"/>
            <w:gridSpan w:val="3"/>
          </w:tcPr>
          <w:p w14:paraId="2E2BCF76" w14:textId="00558C93" w:rsidR="007D3621" w:rsidRPr="00CA4A7E" w:rsidRDefault="00366B9E" w:rsidP="00CA4A7E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sdt>
              <w:sdtPr>
                <w:rPr>
                  <w:rFonts w:ascii="Segoe UI Semilight" w:hAnsi="Segoe UI Semilight" w:cs="Segoe UI Semilight"/>
                  <w:sz w:val="22"/>
                </w:rPr>
                <w:id w:val="-1624310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DB1">
                  <w:rPr>
                    <w:rFonts w:ascii="MS Gothic" w:eastAsia="MS Gothic" w:hAnsi="MS Gothic" w:cs="Segoe UI Semilight" w:hint="eastAsia"/>
                    <w:sz w:val="22"/>
                  </w:rPr>
                  <w:t>☐</w:t>
                </w:r>
              </w:sdtContent>
            </w:sdt>
            <w:r w:rsidR="00CA4A7E">
              <w:rPr>
                <w:rFonts w:ascii="Segoe UI Semilight" w:hAnsi="Segoe UI Semilight" w:cs="Segoe UI Semilight"/>
                <w:sz w:val="22"/>
              </w:rPr>
              <w:t xml:space="preserve">   </w:t>
            </w:r>
            <w:r w:rsidR="007D3621" w:rsidRPr="00CA4A7E">
              <w:rPr>
                <w:rFonts w:ascii="Segoe UI Semilight" w:hAnsi="Segoe UI Semilight" w:cs="Segoe UI Semilight"/>
                <w:sz w:val="22"/>
              </w:rPr>
              <w:t xml:space="preserve">Evidence of at least 3 vaccinations </w:t>
            </w:r>
          </w:p>
          <w:p w14:paraId="0813B25D" w14:textId="193555DD" w:rsidR="007D3621" w:rsidRPr="007D3621" w:rsidRDefault="007D3621" w:rsidP="007D3621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r w:rsidRPr="007D3621">
              <w:rPr>
                <w:rFonts w:ascii="Segoe UI Semilight" w:hAnsi="Segoe UI Semilight" w:cs="Segoe UI Semilight"/>
                <w:b/>
                <w:bCs/>
                <w:sz w:val="22"/>
              </w:rPr>
              <w:t>AND</w:t>
            </w:r>
          </w:p>
          <w:p w14:paraId="6A6119DF" w14:textId="05144C49" w:rsidR="007D3621" w:rsidRPr="00CA4A7E" w:rsidRDefault="00366B9E" w:rsidP="00CA4A7E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sdt>
              <w:sdtPr>
                <w:rPr>
                  <w:rFonts w:ascii="Segoe UI Semilight" w:hAnsi="Segoe UI Semilight" w:cs="Segoe UI Semilight"/>
                  <w:sz w:val="22"/>
                </w:rPr>
                <w:id w:val="-1044440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DB1">
                  <w:rPr>
                    <w:rFonts w:ascii="MS Gothic" w:eastAsia="MS Gothic" w:hAnsi="MS Gothic" w:cs="Segoe UI Semilight" w:hint="eastAsia"/>
                    <w:sz w:val="22"/>
                  </w:rPr>
                  <w:t>☐</w:t>
                </w:r>
              </w:sdtContent>
            </w:sdt>
            <w:r w:rsidR="00CA4A7E">
              <w:rPr>
                <w:rFonts w:ascii="Segoe UI Semilight" w:hAnsi="Segoe UI Semilight" w:cs="Segoe UI Semilight"/>
                <w:sz w:val="22"/>
              </w:rPr>
              <w:t xml:space="preserve">   </w:t>
            </w:r>
            <w:r w:rsidR="007D3621" w:rsidRPr="00CA4A7E">
              <w:rPr>
                <w:rFonts w:ascii="Segoe UI Semilight" w:hAnsi="Segoe UI Semilight" w:cs="Segoe UI Semilight"/>
                <w:sz w:val="22"/>
              </w:rPr>
              <w:t>Copy of Hepatis B Serology report showing immunity</w:t>
            </w:r>
          </w:p>
          <w:p w14:paraId="28D6CE46" w14:textId="77777777" w:rsidR="007D3621" w:rsidRDefault="007D3621" w:rsidP="00A87725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</w:p>
          <w:p w14:paraId="2C1BE495" w14:textId="0E9E10DD" w:rsidR="007D3621" w:rsidRDefault="007D3621" w:rsidP="00A87725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r>
              <w:rPr>
                <w:rFonts w:ascii="Segoe UI Semilight" w:hAnsi="Segoe UI Semilight" w:cs="Segoe UI Semilight"/>
                <w:sz w:val="22"/>
              </w:rPr>
              <w:t xml:space="preserve">If </w:t>
            </w:r>
            <w:r w:rsidR="00824EBE">
              <w:rPr>
                <w:rFonts w:ascii="Segoe UI Semilight" w:hAnsi="Segoe UI Semilight" w:cs="Segoe UI Semilight"/>
                <w:sz w:val="22"/>
              </w:rPr>
              <w:t xml:space="preserve">both </w:t>
            </w:r>
            <w:r>
              <w:rPr>
                <w:rFonts w:ascii="Segoe UI Semilight" w:hAnsi="Segoe UI Semilight" w:cs="Segoe UI Semilight"/>
                <w:sz w:val="22"/>
              </w:rPr>
              <w:t xml:space="preserve">not supplied, please state reasons why:   </w:t>
            </w:r>
          </w:p>
          <w:sdt>
            <w:sdtPr>
              <w:rPr>
                <w:rFonts w:ascii="Segoe UI Semilight" w:hAnsi="Segoe UI Semilight" w:cs="Segoe UI Semilight"/>
                <w:sz w:val="22"/>
              </w:rPr>
              <w:id w:val="-1062173047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036309F8" w14:textId="10C02423" w:rsidR="007D3621" w:rsidRDefault="00CA4A7E" w:rsidP="00A87725">
                <w:pPr>
                  <w:spacing w:before="60" w:after="60"/>
                  <w:rPr>
                    <w:rFonts w:ascii="Segoe UI Semilight" w:hAnsi="Segoe UI Semilight" w:cs="Segoe UI Semilight"/>
                    <w:sz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sdtContent>
          </w:sdt>
          <w:p w14:paraId="7EE783C3" w14:textId="451CF801" w:rsidR="007D3621" w:rsidRPr="00A87725" w:rsidRDefault="007D3621" w:rsidP="00A87725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</w:p>
        </w:tc>
      </w:tr>
      <w:tr w:rsidR="007D3621" w:rsidRPr="0030450C" w14:paraId="1A7356F3" w14:textId="77777777" w:rsidTr="00824EBE">
        <w:tc>
          <w:tcPr>
            <w:tcW w:w="2093" w:type="dxa"/>
          </w:tcPr>
          <w:p w14:paraId="675D4AD8" w14:textId="7C5DA6E4" w:rsidR="00CA4A7E" w:rsidRPr="00CA4A7E" w:rsidRDefault="007D3621" w:rsidP="00AA19E1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r w:rsidRPr="0030450C">
              <w:rPr>
                <w:rFonts w:ascii="Segoe UI Semilight" w:hAnsi="Segoe UI Semilight" w:cs="Segoe UI Semilight"/>
                <w:sz w:val="22"/>
              </w:rPr>
              <w:t>Varicella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alias w:val="Varicella evidence"/>
              <w:tag w:val="Varicella evidence"/>
              <w:id w:val="1676531752"/>
              <w:placeholder>
                <w:docPart w:val="DefaultPlaceholder_-1854013438"/>
              </w:placeholder>
              <w:showingPlcHdr/>
              <w:comboBox>
                <w:listItem w:value="Choose an item."/>
                <w:listItem w:displayText="Evidence of 2 doses of Varicella vaccine" w:value="Evidence of 2 doses of Varicella vaccine"/>
                <w:listItem w:displayText="Copy of Varicella Serology report showing immunity" w:value="Copy of Varicella Serology report showing immunity"/>
              </w:comboBox>
            </w:sdtPr>
            <w:sdtEndPr/>
            <w:sdtContent>
              <w:p w14:paraId="7282AEA8" w14:textId="6F699514" w:rsidR="007D3621" w:rsidRPr="00CA4A7E" w:rsidRDefault="00CA4A7E" w:rsidP="00CA4A7E">
                <w:pPr>
                  <w:spacing w:before="60" w:after="60"/>
                  <w:rPr>
                    <w:rFonts w:ascii="Arial" w:hAnsi="Arial" w:cs="Arial"/>
                    <w:sz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7D3621" w:rsidRPr="0030450C" w14:paraId="5875D74D" w14:textId="77777777" w:rsidTr="00824EBE">
        <w:tc>
          <w:tcPr>
            <w:tcW w:w="2093" w:type="dxa"/>
          </w:tcPr>
          <w:p w14:paraId="7D1A0FCB" w14:textId="28BF3011" w:rsidR="007D3621" w:rsidRPr="00783F57" w:rsidRDefault="007D3621" w:rsidP="00AA19E1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30450C">
              <w:rPr>
                <w:rFonts w:ascii="Segoe UI Semilight" w:hAnsi="Segoe UI Semilight" w:cs="Segoe UI Semilight"/>
                <w:sz w:val="22"/>
              </w:rPr>
              <w:t>Pertussis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alias w:val="Pertussis evidence"/>
              <w:tag w:val="Pertussis evidence"/>
              <w:id w:val="-850565150"/>
              <w:placeholder>
                <w:docPart w:val="92C3B13D823B43AEBD76087725683614"/>
              </w:placeholder>
              <w:showingPlcHdr/>
              <w:comboBox>
                <w:listItem w:value="Choose an item."/>
                <w:listItem w:displayText="Evidence of booster of Pertussis duing adulthood" w:value="Evidence of booster of Pertussis duing adulthood"/>
              </w:comboBox>
            </w:sdtPr>
            <w:sdtEndPr/>
            <w:sdtContent>
              <w:p w14:paraId="5378EB00" w14:textId="77777777" w:rsidR="00CA4A7E" w:rsidRDefault="00CA4A7E" w:rsidP="00CA4A7E">
                <w:pPr>
                  <w:spacing w:before="60" w:after="60"/>
                  <w:rPr>
                    <w:rFonts w:ascii="Arial" w:hAnsi="Arial" w:cs="Arial"/>
                    <w:sz w:val="20"/>
                    <w:szCs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1384607A" w14:textId="7148D999" w:rsidR="007D3621" w:rsidRPr="00A16B03" w:rsidRDefault="00A16B03" w:rsidP="00A16B03">
            <w:pPr>
              <w:spacing w:before="60" w:after="60"/>
              <w:rPr>
                <w:rFonts w:ascii="Segoe UI Semilight" w:hAnsi="Segoe UI Semilight" w:cs="Segoe UI Semilight"/>
                <w:sz w:val="22"/>
              </w:rPr>
            </w:pPr>
            <w:r>
              <w:rPr>
                <w:rFonts w:ascii="Segoe UI Semilight" w:hAnsi="Segoe UI Semilight" w:cs="Segoe UI Semilight"/>
                <w:sz w:val="22"/>
              </w:rPr>
              <w:t xml:space="preserve">Date of </w:t>
            </w:r>
            <w:proofErr w:type="gramStart"/>
            <w:r>
              <w:rPr>
                <w:rFonts w:ascii="Segoe UI Semilight" w:hAnsi="Segoe UI Semilight" w:cs="Segoe UI Semilight"/>
                <w:sz w:val="22"/>
              </w:rPr>
              <w:t>Vaccination :</w:t>
            </w:r>
            <w:proofErr w:type="gramEnd"/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sdt>
              <w:sdtPr>
                <w:rPr>
                  <w:rFonts w:ascii="Segoe UI Semilight" w:hAnsi="Segoe UI Semilight" w:cs="Segoe UI Semilight"/>
                  <w:sz w:val="22"/>
                </w:rPr>
                <w:id w:val="-431823947"/>
                <w:placeholder>
                  <w:docPart w:val="DefaultPlaceholder_-1854013437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to enter a date.</w:t>
                </w:r>
              </w:sdtContent>
            </w:sdt>
            <w:r>
              <w:rPr>
                <w:rFonts w:ascii="Segoe UI Semilight" w:hAnsi="Segoe UI Semilight" w:cs="Segoe UI Semilight"/>
                <w:sz w:val="22"/>
              </w:rPr>
              <w:t xml:space="preserve"> – this must not be more than 10 years ago</w:t>
            </w:r>
          </w:p>
        </w:tc>
      </w:tr>
      <w:tr w:rsidR="007D3621" w:rsidRPr="0030450C" w14:paraId="4628E575" w14:textId="77777777" w:rsidTr="00824EBE">
        <w:tc>
          <w:tcPr>
            <w:tcW w:w="2093" w:type="dxa"/>
          </w:tcPr>
          <w:p w14:paraId="37752CD5" w14:textId="4FDA066E" w:rsidR="007D3621" w:rsidRPr="00783F57" w:rsidRDefault="007D3621" w:rsidP="00AA19E1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30450C">
              <w:rPr>
                <w:rFonts w:ascii="Segoe UI Semilight" w:hAnsi="Segoe UI Semilight" w:cs="Segoe UI Semilight"/>
                <w:sz w:val="22"/>
              </w:rPr>
              <w:t>Measles</w:t>
            </w:r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r w:rsidRPr="0030450C">
              <w:rPr>
                <w:rFonts w:ascii="Segoe UI Semilight" w:hAnsi="Segoe UI Semilight" w:cs="Segoe UI Semilight"/>
                <w:sz w:val="22"/>
              </w:rPr>
              <w:t>/</w:t>
            </w:r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r w:rsidRPr="0030450C">
              <w:rPr>
                <w:rFonts w:ascii="Segoe UI Semilight" w:hAnsi="Segoe UI Semilight" w:cs="Segoe UI Semilight"/>
                <w:sz w:val="22"/>
              </w:rPr>
              <w:t>Mumps</w:t>
            </w:r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r w:rsidRPr="0030450C">
              <w:rPr>
                <w:rFonts w:ascii="Segoe UI Semilight" w:hAnsi="Segoe UI Semilight" w:cs="Segoe UI Semilight"/>
                <w:sz w:val="22"/>
              </w:rPr>
              <w:t>/</w:t>
            </w:r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r w:rsidRPr="0030450C">
              <w:rPr>
                <w:rFonts w:ascii="Segoe UI Semilight" w:hAnsi="Segoe UI Semilight" w:cs="Segoe UI Semilight"/>
                <w:sz w:val="22"/>
              </w:rPr>
              <w:t>Rubella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alias w:val="MMR evidence"/>
              <w:tag w:val="MMR evidence"/>
              <w:id w:val="17904297"/>
              <w:placeholder>
                <w:docPart w:val="43FE4552B0BB48CDAD9C86D656DB64F3"/>
              </w:placeholder>
              <w:showingPlcHdr/>
              <w:comboBox>
                <w:listItem w:value="Choose an item."/>
                <w:listItem w:displayText="Born in Australia before 1966 therefore immune" w:value="Born in Australia before 1966 therefore immune"/>
                <w:listItem w:displayText="Evidence of 2 doses of MMR vaccinations" w:value="Evidence of 2 doses of MMR vaccinations"/>
                <w:listItem w:displayText="Copy of MMR Serology reports showing immunity" w:value="Copy of MMR Serology reports showing immunity"/>
              </w:comboBox>
            </w:sdtPr>
            <w:sdtEndPr/>
            <w:sdtContent>
              <w:p w14:paraId="012366BC" w14:textId="129B0BBA" w:rsidR="007D3621" w:rsidRPr="00CA4A7E" w:rsidRDefault="00CA4A7E" w:rsidP="00CA4A7E">
                <w:pPr>
                  <w:spacing w:before="60" w:after="60"/>
                  <w:rPr>
                    <w:rFonts w:ascii="Arial" w:hAnsi="Arial" w:cs="Arial"/>
                    <w:sz w:val="20"/>
                    <w:szCs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22F87" w:rsidRPr="001D4DF6" w14:paraId="1EAF7905" w14:textId="77777777" w:rsidTr="00824EBE">
        <w:tc>
          <w:tcPr>
            <w:tcW w:w="9322" w:type="dxa"/>
            <w:gridSpan w:val="4"/>
            <w:shd w:val="clear" w:color="auto" w:fill="1B365D"/>
          </w:tcPr>
          <w:p w14:paraId="493F5BBF" w14:textId="708CE2E2" w:rsidR="00822F87" w:rsidRPr="001D4DF6" w:rsidRDefault="00A16B03" w:rsidP="00822F87">
            <w:pPr>
              <w:spacing w:before="60" w:after="60"/>
              <w:jc w:val="center"/>
              <w:rPr>
                <w:rFonts w:ascii="Segoe UI Semilight" w:hAnsi="Segoe UI Semilight" w:cs="Segoe UI Semilight"/>
                <w:b/>
                <w:color w:val="FFFFFF" w:themeColor="background1"/>
                <w:sz w:val="22"/>
              </w:rPr>
            </w:pPr>
            <w:r>
              <w:rPr>
                <w:rFonts w:ascii="Segoe UI Semilight" w:hAnsi="Segoe UI Semilight" w:cs="Segoe UI Semilight"/>
                <w:b/>
                <w:color w:val="FFFFFF" w:themeColor="background1"/>
              </w:rPr>
              <w:t xml:space="preserve">EVIDENCE PROVIDED - </w:t>
            </w:r>
            <w:r w:rsidR="00822F87" w:rsidRPr="001D4DF6">
              <w:rPr>
                <w:rFonts w:ascii="Segoe UI Light" w:hAnsi="Segoe UI Light" w:cs="Segoe UI Light"/>
                <w:b/>
                <w:sz w:val="22"/>
              </w:rPr>
              <w:t>RECOMMENDED</w:t>
            </w:r>
          </w:p>
        </w:tc>
      </w:tr>
      <w:tr w:rsidR="00FA58A0" w:rsidRPr="0030450C" w14:paraId="5DDD554C" w14:textId="77777777" w:rsidTr="00824EBE">
        <w:tc>
          <w:tcPr>
            <w:tcW w:w="2093" w:type="dxa"/>
          </w:tcPr>
          <w:p w14:paraId="53291AB1" w14:textId="2FB5666A" w:rsidR="00FA58A0" w:rsidRPr="001D4DF6" w:rsidRDefault="00FA58A0" w:rsidP="00822F87">
            <w:pPr>
              <w:spacing w:before="60" w:after="60"/>
              <w:rPr>
                <w:rFonts w:ascii="Segoe UI Light" w:hAnsi="Segoe UI Light" w:cs="Segoe UI Light"/>
                <w:sz w:val="22"/>
              </w:rPr>
            </w:pPr>
            <w:r w:rsidRPr="001D4DF6">
              <w:rPr>
                <w:rFonts w:ascii="Segoe UI Light" w:hAnsi="Segoe UI Light" w:cs="Segoe UI Light"/>
                <w:sz w:val="22"/>
              </w:rPr>
              <w:t>Influenza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alias w:val="MMR evidence"/>
              <w:tag w:val="MMR evidence"/>
              <w:id w:val="1343278699"/>
              <w:placeholder>
                <w:docPart w:val="30B16C02414747B29FCB648550763D70"/>
              </w:placeholder>
              <w:showingPlcHdr/>
              <w:comboBox>
                <w:listItem w:value="Choose an item."/>
                <w:listItem w:displayText="Evidence of current year's influenza immunisation" w:value="Evidence of current year's influenza immunisation"/>
              </w:comboBox>
            </w:sdtPr>
            <w:sdtEndPr/>
            <w:sdtContent>
              <w:p w14:paraId="6AF1EB50" w14:textId="0F3A6D9C" w:rsidR="00FA58A0" w:rsidRDefault="00FA58A0" w:rsidP="00A16B03">
                <w:pPr>
                  <w:spacing w:before="60" w:after="60"/>
                  <w:rPr>
                    <w:rFonts w:ascii="Arial" w:hAnsi="Arial" w:cs="Arial"/>
                    <w:sz w:val="20"/>
                    <w:szCs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22F87" w:rsidRPr="0030450C" w14:paraId="540D6898" w14:textId="77777777" w:rsidTr="00824EBE">
        <w:tc>
          <w:tcPr>
            <w:tcW w:w="2093" w:type="dxa"/>
          </w:tcPr>
          <w:p w14:paraId="69B888A8" w14:textId="267E71B1" w:rsidR="00822F87" w:rsidRPr="00783F57" w:rsidRDefault="00822F87" w:rsidP="00822F87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1D4DF6">
              <w:rPr>
                <w:rFonts w:ascii="Segoe UI Light" w:hAnsi="Segoe UI Light" w:cs="Segoe UI Light"/>
                <w:sz w:val="22"/>
              </w:rPr>
              <w:t>Tetanus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alias w:val="Tetanus evidence"/>
              <w:tag w:val="Tetanus evidence"/>
              <w:id w:val="-1205557687"/>
              <w:placeholder>
                <w:docPart w:val="67E7627FBBE342C882B547CA01C90A67"/>
              </w:placeholder>
              <w:showingPlcHdr/>
              <w:comboBox>
                <w:listItem w:value="Choose an item."/>
                <w:listItem w:displayText="Evidence of booster of Tetanus " w:value="Evidence of booster of Tetanus "/>
              </w:comboBox>
            </w:sdtPr>
            <w:sdtEndPr/>
            <w:sdtContent>
              <w:p w14:paraId="1EA17FB6" w14:textId="77777777" w:rsidR="00A16B03" w:rsidRDefault="00A16B03" w:rsidP="00A16B03">
                <w:pPr>
                  <w:spacing w:before="60" w:after="60"/>
                  <w:rPr>
                    <w:rFonts w:ascii="Arial" w:hAnsi="Arial" w:cs="Arial"/>
                    <w:sz w:val="20"/>
                    <w:szCs w:val="22"/>
                  </w:rPr>
                </w:pPr>
                <w:r w:rsidRPr="00CA4A7E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675F74B6" w14:textId="6406E6CB" w:rsidR="00822F87" w:rsidRPr="00A16B03" w:rsidRDefault="00A16B03" w:rsidP="00A16B03">
            <w:pPr>
              <w:spacing w:before="60" w:after="60"/>
              <w:rPr>
                <w:rFonts w:ascii="Segoe UI Light" w:hAnsi="Segoe UI Light" w:cs="Segoe UI Light"/>
                <w:sz w:val="22"/>
              </w:rPr>
            </w:pPr>
            <w:r>
              <w:rPr>
                <w:rFonts w:ascii="Segoe UI Semilight" w:hAnsi="Segoe UI Semilight" w:cs="Segoe UI Semilight"/>
                <w:sz w:val="22"/>
              </w:rPr>
              <w:t xml:space="preserve">Date of </w:t>
            </w:r>
            <w:proofErr w:type="gramStart"/>
            <w:r>
              <w:rPr>
                <w:rFonts w:ascii="Segoe UI Semilight" w:hAnsi="Segoe UI Semilight" w:cs="Segoe UI Semilight"/>
                <w:sz w:val="22"/>
              </w:rPr>
              <w:t>Vaccination :</w:t>
            </w:r>
            <w:proofErr w:type="gramEnd"/>
            <w:r>
              <w:rPr>
                <w:rFonts w:ascii="Segoe UI Semilight" w:hAnsi="Segoe UI Semilight" w:cs="Segoe UI Semilight"/>
                <w:sz w:val="22"/>
              </w:rPr>
              <w:t xml:space="preserve"> </w:t>
            </w:r>
            <w:sdt>
              <w:sdtPr>
                <w:rPr>
                  <w:rFonts w:ascii="Segoe UI Semilight" w:hAnsi="Segoe UI Semilight" w:cs="Segoe UI Semilight"/>
                  <w:sz w:val="22"/>
                </w:rPr>
                <w:id w:val="-1779549116"/>
                <w:placeholder>
                  <w:docPart w:val="848D07CCAF664A5EA6A812AAA280BF73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to enter a date.</w:t>
                </w:r>
              </w:sdtContent>
            </w:sdt>
            <w:r>
              <w:rPr>
                <w:rFonts w:ascii="Segoe UI Semilight" w:hAnsi="Segoe UI Semilight" w:cs="Segoe UI Semilight"/>
                <w:sz w:val="22"/>
              </w:rPr>
              <w:t xml:space="preserve"> – this must not be more than 10 years ago</w:t>
            </w:r>
          </w:p>
        </w:tc>
      </w:tr>
      <w:tr w:rsidR="00822F87" w:rsidRPr="0030450C" w14:paraId="163C9CB2" w14:textId="77777777" w:rsidTr="00824EBE">
        <w:tc>
          <w:tcPr>
            <w:tcW w:w="2093" w:type="dxa"/>
          </w:tcPr>
          <w:p w14:paraId="74529B92" w14:textId="5BDC5E74" w:rsidR="00822F87" w:rsidRPr="00783F57" w:rsidRDefault="00822F87" w:rsidP="00822F87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1D4DF6">
              <w:rPr>
                <w:rFonts w:ascii="Segoe UI Light" w:hAnsi="Segoe UI Light" w:cs="Segoe UI Light"/>
                <w:sz w:val="22"/>
              </w:rPr>
              <w:t>Meningococcal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Arial" w:hAnsi="Arial" w:cs="Arial"/>
                <w:sz w:val="20"/>
                <w:szCs w:val="22"/>
              </w:rPr>
              <w:id w:val="-363295620"/>
              <w:placeholder>
                <w:docPart w:val="DefaultPlaceholder_-1854013438"/>
              </w:placeholder>
              <w:showingPlcHdr/>
              <w:comboBox>
                <w:listItem w:value="Choose an item."/>
                <w:listItem w:displayText="Evidence of Meningococcal vaccine" w:value="Evidence of Meningococcal vaccine"/>
                <w:listItem w:displayText="Serology report showing immunity" w:value="Serology report showing immunity"/>
              </w:comboBox>
            </w:sdtPr>
            <w:sdtEndPr/>
            <w:sdtContent>
              <w:p w14:paraId="20271425" w14:textId="427C39AE" w:rsidR="00822F87" w:rsidRPr="00A16B03" w:rsidRDefault="00A16B03" w:rsidP="00A16B03">
                <w:pPr>
                  <w:spacing w:before="60" w:after="60"/>
                  <w:rPr>
                    <w:rFonts w:ascii="Arial" w:hAnsi="Arial" w:cs="Arial"/>
                    <w:sz w:val="22"/>
                  </w:rPr>
                </w:pPr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822F87" w:rsidRPr="0030450C" w14:paraId="53A9A461" w14:textId="77777777" w:rsidTr="00824EBE">
        <w:tc>
          <w:tcPr>
            <w:tcW w:w="2093" w:type="dxa"/>
          </w:tcPr>
          <w:p w14:paraId="65E027F1" w14:textId="30206919" w:rsidR="00822F87" w:rsidRPr="00783F57" w:rsidRDefault="00822F87" w:rsidP="00822F87">
            <w:pPr>
              <w:spacing w:before="60" w:after="60"/>
              <w:rPr>
                <w:rFonts w:ascii="Segoe UI Semilight" w:hAnsi="Segoe UI Semilight" w:cs="Segoe UI Semilight"/>
                <w:b/>
                <w:sz w:val="22"/>
              </w:rPr>
            </w:pPr>
            <w:r w:rsidRPr="001D4DF6">
              <w:rPr>
                <w:rFonts w:ascii="Segoe UI Light" w:hAnsi="Segoe UI Light" w:cs="Segoe UI Light"/>
                <w:sz w:val="22"/>
              </w:rPr>
              <w:t>Hepatitis A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Segoe UI Light" w:hAnsi="Segoe UI Light" w:cs="Segoe UI Light"/>
                <w:sz w:val="22"/>
              </w:rPr>
              <w:id w:val="21140055"/>
              <w:placeholder>
                <w:docPart w:val="DefaultPlaceholder_-1854013438"/>
              </w:placeholder>
              <w:showingPlcHdr/>
              <w:comboBox>
                <w:listItem w:value="Choose an item."/>
                <w:listItem w:displayText="Evidence of completion of Hepatitis A vaccine course" w:value="Evidence of completion of Hepatitis A vaccine course"/>
                <w:listItem w:displayText="Serology report showing immunity" w:value="Serology report showing immunity"/>
              </w:comboBox>
            </w:sdtPr>
            <w:sdtEndPr/>
            <w:sdtContent>
              <w:p w14:paraId="6369247C" w14:textId="37CFA08E" w:rsidR="00822F87" w:rsidRPr="00A16B03" w:rsidRDefault="00A16B03" w:rsidP="00A16B03">
                <w:pPr>
                  <w:spacing w:before="60" w:after="60"/>
                  <w:rPr>
                    <w:rFonts w:ascii="Segoe UI Light" w:hAnsi="Segoe UI Light" w:cs="Segoe UI Light"/>
                    <w:sz w:val="22"/>
                  </w:rPr>
                </w:pPr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</w:tc>
      </w:tr>
      <w:tr w:rsidR="00FA58A0" w:rsidRPr="0030450C" w14:paraId="20DEA9BF" w14:textId="77777777" w:rsidTr="00824EBE">
        <w:tc>
          <w:tcPr>
            <w:tcW w:w="2093" w:type="dxa"/>
          </w:tcPr>
          <w:p w14:paraId="11E09EB5" w14:textId="0F4072C3" w:rsidR="00FA58A0" w:rsidRPr="001D4DF6" w:rsidRDefault="00FA58A0" w:rsidP="00822F87">
            <w:pPr>
              <w:spacing w:before="60" w:after="60"/>
              <w:rPr>
                <w:rFonts w:ascii="Segoe UI Light" w:hAnsi="Segoe UI Light" w:cs="Segoe UI Light"/>
                <w:sz w:val="22"/>
              </w:rPr>
            </w:pPr>
            <w:r>
              <w:rPr>
                <w:rFonts w:ascii="Segoe UI Light" w:hAnsi="Segoe UI Light" w:cs="Segoe UI Light"/>
                <w:sz w:val="22"/>
              </w:rPr>
              <w:t xml:space="preserve">COVID-19 Vaccination </w:t>
            </w:r>
          </w:p>
        </w:tc>
        <w:tc>
          <w:tcPr>
            <w:tcW w:w="7229" w:type="dxa"/>
            <w:gridSpan w:val="3"/>
          </w:tcPr>
          <w:sdt>
            <w:sdtPr>
              <w:rPr>
                <w:rFonts w:ascii="Segoe UI Light" w:hAnsi="Segoe UI Light" w:cs="Segoe UI Light"/>
                <w:sz w:val="22"/>
              </w:rPr>
              <w:id w:val="1296718727"/>
              <w:placeholder>
                <w:docPart w:val="1A41D5DAB0674458BE962571D43190E1"/>
              </w:placeholder>
              <w:showingPlcHdr/>
              <w:comboBox>
                <w:listItem w:value="Choose an item."/>
                <w:listItem w:displayText="Evidence of completion of Hepatitis A vaccine course" w:value="Evidence of completion of Hepatitis A vaccine course"/>
                <w:listItem w:displayText="Serology report showing immunity" w:value="Serology report showing immunity"/>
              </w:comboBox>
            </w:sdtPr>
            <w:sdtEndPr/>
            <w:sdtContent>
              <w:p w14:paraId="68CB5D24" w14:textId="67D0DF8A" w:rsidR="00FA58A0" w:rsidRDefault="00FA58A0" w:rsidP="00A16B03">
                <w:pPr>
                  <w:spacing w:before="60" w:after="60"/>
                  <w:rPr>
                    <w:rFonts w:ascii="Segoe UI Light" w:hAnsi="Segoe UI Light" w:cs="Segoe UI Light"/>
                    <w:sz w:val="22"/>
                  </w:rPr>
                </w:pPr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7135327C" w14:textId="01ADBE71" w:rsidR="00FA58A0" w:rsidRDefault="00FA58A0" w:rsidP="00A16B03">
            <w:pPr>
              <w:spacing w:before="60" w:after="60"/>
              <w:rPr>
                <w:rFonts w:ascii="Segoe UI Light" w:hAnsi="Segoe UI Light" w:cs="Segoe UI Light"/>
                <w:sz w:val="22"/>
              </w:rPr>
            </w:pPr>
            <w:r w:rsidRPr="00FA58A0">
              <w:rPr>
                <w:rFonts w:ascii="Segoe UI Light" w:hAnsi="Segoe UI Light" w:cs="Segoe UI Light"/>
                <w:sz w:val="18"/>
                <w:szCs w:val="20"/>
              </w:rPr>
              <w:t>(if available for your cohort under Phase 2 and 3 of the Australian Government Roll-out strategy)</w:t>
            </w:r>
          </w:p>
        </w:tc>
      </w:tr>
      <w:tr w:rsidR="00822F87" w:rsidRPr="0030450C" w14:paraId="1FAFE198" w14:textId="77777777" w:rsidTr="00824EBE">
        <w:tc>
          <w:tcPr>
            <w:tcW w:w="9322" w:type="dxa"/>
            <w:gridSpan w:val="4"/>
            <w:shd w:val="clear" w:color="auto" w:fill="1B365D"/>
          </w:tcPr>
          <w:p w14:paraId="1CD482F0" w14:textId="77777777" w:rsidR="00822F87" w:rsidRPr="0030450C" w:rsidRDefault="00822F87" w:rsidP="00822F87">
            <w:pPr>
              <w:spacing w:before="60" w:after="60"/>
              <w:rPr>
                <w:rFonts w:ascii="Segoe UI Semilight" w:hAnsi="Segoe UI Semilight" w:cs="Segoe UI Semilight"/>
                <w:b/>
                <w:color w:val="FFFFFF" w:themeColor="background1"/>
                <w:sz w:val="22"/>
              </w:rPr>
            </w:pPr>
            <w:r w:rsidRPr="0030450C">
              <w:rPr>
                <w:rFonts w:ascii="Segoe UI Semilight" w:hAnsi="Segoe UI Semilight" w:cs="Segoe UI Semilight"/>
                <w:b/>
                <w:color w:val="FFFFFF" w:themeColor="background1"/>
                <w:sz w:val="22"/>
              </w:rPr>
              <w:t>DECLARATION – I declare that the information I have provided is correct</w:t>
            </w:r>
          </w:p>
        </w:tc>
      </w:tr>
      <w:tr w:rsidR="00822F87" w:rsidRPr="0030450C" w14:paraId="4826AA9B" w14:textId="77777777" w:rsidTr="00824EBE">
        <w:tc>
          <w:tcPr>
            <w:tcW w:w="2093" w:type="dxa"/>
          </w:tcPr>
          <w:p w14:paraId="396E44BC" w14:textId="77777777" w:rsidR="00822F87" w:rsidRPr="0030450C" w:rsidRDefault="00822F87" w:rsidP="00822F87">
            <w:pPr>
              <w:spacing w:before="120" w:after="120"/>
              <w:rPr>
                <w:rFonts w:ascii="Segoe UI Semilight" w:hAnsi="Segoe UI Semilight" w:cs="Segoe UI Semilight"/>
                <w:b/>
                <w:sz w:val="22"/>
              </w:rPr>
            </w:pPr>
            <w:r w:rsidRPr="0030450C">
              <w:rPr>
                <w:rFonts w:ascii="Segoe UI Semilight" w:hAnsi="Segoe UI Semilight" w:cs="Segoe UI Semilight"/>
                <w:b/>
                <w:sz w:val="22"/>
              </w:rPr>
              <w:t>NAME</w:t>
            </w:r>
          </w:p>
        </w:tc>
        <w:sdt>
          <w:sdtPr>
            <w:rPr>
              <w:rFonts w:ascii="Arial" w:hAnsi="Arial" w:cs="Arial"/>
              <w:sz w:val="20"/>
              <w:szCs w:val="22"/>
            </w:rPr>
            <w:id w:val="-117518146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7229" w:type="dxa"/>
                <w:gridSpan w:val="3"/>
              </w:tcPr>
              <w:p w14:paraId="564FA2D5" w14:textId="6686B750" w:rsidR="00822F87" w:rsidRPr="00A16B03" w:rsidRDefault="00A16B03" w:rsidP="00822F87">
                <w:pPr>
                  <w:spacing w:before="120" w:after="120"/>
                  <w:rPr>
                    <w:rFonts w:ascii="Arial" w:hAnsi="Arial" w:cs="Arial"/>
                    <w:sz w:val="22"/>
                  </w:rPr>
                </w:pPr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822F87" w:rsidRPr="0030450C" w14:paraId="3BC9B684" w14:textId="77777777" w:rsidTr="00824EBE">
        <w:tc>
          <w:tcPr>
            <w:tcW w:w="2093" w:type="dxa"/>
          </w:tcPr>
          <w:p w14:paraId="0E6BE55D" w14:textId="77777777" w:rsidR="00822F87" w:rsidRPr="0030450C" w:rsidRDefault="00822F87" w:rsidP="00822F87">
            <w:pPr>
              <w:spacing w:before="120" w:after="120"/>
              <w:rPr>
                <w:rFonts w:ascii="Segoe UI Semilight" w:hAnsi="Segoe UI Semilight" w:cs="Segoe UI Semilight"/>
                <w:b/>
                <w:sz w:val="22"/>
              </w:rPr>
            </w:pPr>
            <w:r w:rsidRPr="0030450C">
              <w:rPr>
                <w:rFonts w:ascii="Segoe UI Semilight" w:hAnsi="Segoe UI Semilight" w:cs="Segoe UI Semilight"/>
                <w:b/>
                <w:sz w:val="22"/>
              </w:rPr>
              <w:t>SIGNATURE</w:t>
            </w:r>
          </w:p>
        </w:tc>
        <w:tc>
          <w:tcPr>
            <w:tcW w:w="3685" w:type="dxa"/>
          </w:tcPr>
          <w:p w14:paraId="27FADCC5" w14:textId="77777777" w:rsidR="00822F87" w:rsidRPr="0030450C" w:rsidRDefault="00822F87" w:rsidP="00822F87">
            <w:pPr>
              <w:spacing w:before="120" w:after="120"/>
              <w:rPr>
                <w:rFonts w:ascii="Segoe UI Semilight" w:hAnsi="Segoe UI Semilight" w:cs="Segoe UI Semilight"/>
                <w:sz w:val="22"/>
              </w:rPr>
            </w:pPr>
          </w:p>
        </w:tc>
        <w:tc>
          <w:tcPr>
            <w:tcW w:w="1560" w:type="dxa"/>
          </w:tcPr>
          <w:p w14:paraId="5DF44602" w14:textId="6CA112D5" w:rsidR="00822F87" w:rsidRPr="0030450C" w:rsidRDefault="00822F87" w:rsidP="00822F87">
            <w:pPr>
              <w:spacing w:before="120" w:after="120"/>
              <w:rPr>
                <w:rFonts w:ascii="Segoe UI Semilight" w:hAnsi="Segoe UI Semilight" w:cs="Segoe UI Semilight"/>
                <w:sz w:val="22"/>
              </w:rPr>
            </w:pPr>
            <w:r w:rsidRPr="0030450C">
              <w:rPr>
                <w:rFonts w:ascii="Segoe UI Semilight" w:hAnsi="Segoe UI Semilight" w:cs="Segoe UI Semilight"/>
                <w:b/>
                <w:sz w:val="22"/>
              </w:rPr>
              <w:t>DATE</w:t>
            </w:r>
          </w:p>
        </w:tc>
        <w:sdt>
          <w:sdtPr>
            <w:rPr>
              <w:rFonts w:ascii="Arial" w:hAnsi="Arial" w:cs="Arial"/>
              <w:sz w:val="20"/>
              <w:szCs w:val="22"/>
            </w:rPr>
            <w:id w:val="-1629005844"/>
            <w:placeholder>
              <w:docPart w:val="DefaultPlaceholder_-1854013437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>
            <w:rPr>
              <w:rFonts w:ascii="Segoe UI Semilight" w:hAnsi="Segoe UI Semilight" w:cs="Segoe UI Semilight"/>
              <w:sz w:val="22"/>
              <w:szCs w:val="24"/>
            </w:rPr>
          </w:sdtEndPr>
          <w:sdtContent>
            <w:tc>
              <w:tcPr>
                <w:tcW w:w="1984" w:type="dxa"/>
              </w:tcPr>
              <w:p w14:paraId="5C4AC739" w14:textId="2A61833F" w:rsidR="00822F87" w:rsidRPr="0030450C" w:rsidRDefault="00A16B03" w:rsidP="00822F87">
                <w:pPr>
                  <w:spacing w:before="120" w:after="120"/>
                  <w:rPr>
                    <w:rFonts w:ascii="Segoe UI Semilight" w:hAnsi="Segoe UI Semilight" w:cs="Segoe UI Semilight"/>
                    <w:sz w:val="22"/>
                  </w:rPr>
                </w:pPr>
                <w:r w:rsidRPr="00A16B03">
                  <w:rPr>
                    <w:rStyle w:val="PlaceholderText"/>
                    <w:rFonts w:ascii="Arial" w:hAnsi="Arial" w:cs="Arial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7E4F77C8" w14:textId="334F30CB" w:rsidR="00B61159" w:rsidRDefault="00B61159">
      <w:pPr>
        <w:rPr>
          <w:rFonts w:ascii="Segoe UI Semilight" w:hAnsi="Segoe UI Semilight" w:cs="Segoe UI Semilight"/>
          <w:sz w:val="18"/>
          <w:szCs w:val="20"/>
        </w:rPr>
      </w:pPr>
    </w:p>
    <w:p w14:paraId="000FA0FC" w14:textId="0FE8C78B" w:rsidR="00A16B03" w:rsidRPr="00A16B03" w:rsidRDefault="00A16B03">
      <w:pPr>
        <w:rPr>
          <w:rFonts w:ascii="Segoe UI Semilight" w:hAnsi="Segoe UI Semilight" w:cs="Segoe UI Semilight"/>
          <w:sz w:val="22"/>
        </w:rPr>
      </w:pPr>
      <w:r w:rsidRPr="00A16B03">
        <w:rPr>
          <w:rFonts w:ascii="Segoe UI Semilight" w:hAnsi="Segoe UI Semilight" w:cs="Segoe UI Semilight"/>
          <w:sz w:val="22"/>
        </w:rPr>
        <w:t xml:space="preserve">Please print and sign form.  Scan signed form together with required evidence and attach to your job application.  </w:t>
      </w:r>
    </w:p>
    <w:sectPr w:rsidR="00A16B03" w:rsidRPr="00A16B03" w:rsidSect="00CA4A7E">
      <w:headerReference w:type="default" r:id="rId7"/>
      <w:footerReference w:type="default" r:id="rId8"/>
      <w:pgSz w:w="11906" w:h="16838"/>
      <w:pgMar w:top="1985" w:right="1440" w:bottom="567" w:left="1440" w:header="56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E2678" w14:textId="77777777" w:rsidR="000A6352" w:rsidRDefault="000A6352" w:rsidP="00F94010">
      <w:r>
        <w:separator/>
      </w:r>
    </w:p>
  </w:endnote>
  <w:endnote w:type="continuationSeparator" w:id="0">
    <w:p w14:paraId="465268BA" w14:textId="77777777" w:rsidR="000A6352" w:rsidRDefault="000A6352" w:rsidP="00F94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" w:fontKey="{5E9420CB-C3E5-4CD2-B0C0-805431613141}"/>
    <w:embedBold r:id="rId2" w:fontKey="{2C32B0EE-A3AA-457F-A018-40A08204855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Swis721 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D82BD3-0EFE-4F5B-AEDF-31181C89AAA3}"/>
    <w:embedBold r:id="rId4" w:fontKey="{2463F3E8-06BF-40C4-BA6F-5B927D5245D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D4F0964-E076-450D-8C1B-753C48AE6C46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6" w:subsetted="1" w:fontKey="{7113CA58-3B68-4353-A87B-0EF6F71C6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B1A0A" w14:textId="640A4BF2" w:rsidR="000A6352" w:rsidRPr="00FA58A0" w:rsidRDefault="00FA58A0" w:rsidP="00FA58A0">
    <w:pPr>
      <w:tabs>
        <w:tab w:val="center" w:pos="4320"/>
        <w:tab w:val="right" w:pos="9540"/>
      </w:tabs>
      <w:ind w:left="-900"/>
      <w:rPr>
        <w:rFonts w:ascii="Segoe UI Semilight" w:hAnsi="Segoe UI Semilight" w:cs="Segoe UI Semilight"/>
        <w:sz w:val="14"/>
        <w:szCs w:val="16"/>
      </w:rPr>
    </w:pPr>
    <w:r w:rsidRPr="0030450C">
      <w:rPr>
        <w:rFonts w:ascii="Segoe UI Semilight" w:hAnsi="Segoe UI Semilight" w:cs="Segoe UI Semilight"/>
        <w:sz w:val="14"/>
        <w:szCs w:val="16"/>
      </w:rPr>
      <w:t>FOR-HRM-423-</w:t>
    </w:r>
    <w:r>
      <w:rPr>
        <w:rFonts w:ascii="Segoe UI Semilight" w:hAnsi="Segoe UI Semilight" w:cs="Segoe UI Semilight"/>
        <w:sz w:val="14"/>
        <w:szCs w:val="16"/>
      </w:rPr>
      <w:t>8</w:t>
    </w:r>
    <w:r w:rsidRPr="0030450C">
      <w:rPr>
        <w:rFonts w:ascii="Segoe UI Semilight" w:hAnsi="Segoe UI Semilight" w:cs="Segoe UI Semilight"/>
        <w:sz w:val="14"/>
        <w:szCs w:val="16"/>
      </w:rPr>
      <w:tab/>
      <w:t xml:space="preserve">Page </w:t>
    </w:r>
    <w:r w:rsidRPr="0030450C">
      <w:rPr>
        <w:rFonts w:ascii="Segoe UI Semilight" w:hAnsi="Segoe UI Semilight" w:cs="Segoe UI Semilight"/>
        <w:sz w:val="14"/>
        <w:szCs w:val="16"/>
      </w:rPr>
      <w:fldChar w:fldCharType="begin"/>
    </w:r>
    <w:r w:rsidRPr="0030450C">
      <w:rPr>
        <w:rFonts w:ascii="Segoe UI Semilight" w:hAnsi="Segoe UI Semilight" w:cs="Segoe UI Semilight"/>
        <w:sz w:val="14"/>
        <w:szCs w:val="16"/>
      </w:rPr>
      <w:instrText xml:space="preserve"> PAGE  \* Arabic  \* MERGEFORMAT </w:instrText>
    </w:r>
    <w:r w:rsidRPr="0030450C">
      <w:rPr>
        <w:rFonts w:ascii="Segoe UI Semilight" w:hAnsi="Segoe UI Semilight" w:cs="Segoe UI Semilight"/>
        <w:sz w:val="14"/>
        <w:szCs w:val="16"/>
      </w:rPr>
      <w:fldChar w:fldCharType="separate"/>
    </w:r>
    <w:r>
      <w:rPr>
        <w:rFonts w:ascii="Segoe UI Semilight" w:hAnsi="Segoe UI Semilight" w:cs="Segoe UI Semilight"/>
        <w:sz w:val="14"/>
        <w:szCs w:val="16"/>
      </w:rPr>
      <w:t>1</w:t>
    </w:r>
    <w:r w:rsidRPr="0030450C">
      <w:rPr>
        <w:rFonts w:ascii="Segoe UI Semilight" w:hAnsi="Segoe UI Semilight" w:cs="Segoe UI Semilight"/>
        <w:sz w:val="14"/>
        <w:szCs w:val="16"/>
      </w:rPr>
      <w:fldChar w:fldCharType="end"/>
    </w:r>
    <w:r w:rsidRPr="0030450C">
      <w:rPr>
        <w:rFonts w:ascii="Segoe UI Semilight" w:hAnsi="Segoe UI Semilight" w:cs="Segoe UI Semilight"/>
        <w:sz w:val="14"/>
        <w:szCs w:val="16"/>
      </w:rPr>
      <w:t xml:space="preserve"> of </w:t>
    </w:r>
    <w:r w:rsidRPr="0030450C">
      <w:rPr>
        <w:rFonts w:ascii="Segoe UI Semilight" w:hAnsi="Segoe UI Semilight" w:cs="Segoe UI Semilight"/>
        <w:sz w:val="14"/>
        <w:szCs w:val="16"/>
      </w:rPr>
      <w:fldChar w:fldCharType="begin"/>
    </w:r>
    <w:r w:rsidRPr="0030450C">
      <w:rPr>
        <w:rFonts w:ascii="Segoe UI Semilight" w:hAnsi="Segoe UI Semilight" w:cs="Segoe UI Semilight"/>
        <w:sz w:val="14"/>
        <w:szCs w:val="16"/>
      </w:rPr>
      <w:instrText xml:space="preserve"> NUMPAGES  \* Arabic  \* MERGEFORMAT </w:instrText>
    </w:r>
    <w:r w:rsidRPr="0030450C">
      <w:rPr>
        <w:rFonts w:ascii="Segoe UI Semilight" w:hAnsi="Segoe UI Semilight" w:cs="Segoe UI Semilight"/>
        <w:sz w:val="14"/>
        <w:szCs w:val="16"/>
      </w:rPr>
      <w:fldChar w:fldCharType="separate"/>
    </w:r>
    <w:r>
      <w:rPr>
        <w:rFonts w:ascii="Segoe UI Semilight" w:hAnsi="Segoe UI Semilight" w:cs="Segoe UI Semilight"/>
        <w:sz w:val="14"/>
        <w:szCs w:val="16"/>
      </w:rPr>
      <w:t>2</w:t>
    </w:r>
    <w:r w:rsidRPr="0030450C">
      <w:rPr>
        <w:rFonts w:ascii="Segoe UI Semilight" w:hAnsi="Segoe UI Semilight" w:cs="Segoe UI Semilight"/>
        <w:sz w:val="14"/>
        <w:szCs w:val="16"/>
      </w:rPr>
      <w:fldChar w:fldCharType="end"/>
    </w:r>
    <w:r w:rsidRPr="0030450C">
      <w:rPr>
        <w:rFonts w:ascii="Segoe UI Semilight" w:hAnsi="Segoe UI Semilight" w:cs="Segoe UI Semilight"/>
        <w:sz w:val="14"/>
        <w:szCs w:val="16"/>
      </w:rPr>
      <w:tab/>
      <w:t xml:space="preserve">Issue Date: </w:t>
    </w:r>
    <w:r>
      <w:rPr>
        <w:rFonts w:ascii="Segoe UI Semilight" w:hAnsi="Segoe UI Semilight" w:cs="Segoe UI Semilight"/>
        <w:sz w:val="14"/>
        <w:szCs w:val="16"/>
      </w:rPr>
      <w:t>25/02/2021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A8C12" w14:textId="77777777" w:rsidR="000A6352" w:rsidRDefault="000A6352" w:rsidP="00F94010">
      <w:r>
        <w:separator/>
      </w:r>
    </w:p>
  </w:footnote>
  <w:footnote w:type="continuationSeparator" w:id="0">
    <w:p w14:paraId="12D5CED4" w14:textId="77777777" w:rsidR="000A6352" w:rsidRDefault="000A6352" w:rsidP="00F94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0A60" w14:textId="77777777" w:rsidR="0023070E" w:rsidRPr="00050598" w:rsidRDefault="0023070E" w:rsidP="0023070E">
    <w:pPr>
      <w:pStyle w:val="Header"/>
      <w:tabs>
        <w:tab w:val="clear" w:pos="9026"/>
        <w:tab w:val="left" w:pos="2580"/>
        <w:tab w:val="left" w:pos="2985"/>
        <w:tab w:val="right" w:pos="9781"/>
      </w:tabs>
      <w:spacing w:line="276" w:lineRule="auto"/>
      <w:ind w:right="-754"/>
      <w:jc w:val="right"/>
      <w:rPr>
        <w:rFonts w:ascii="Segoe UI Semibold" w:hAnsi="Segoe UI Semibold" w:cs="Segoe UI Semilight"/>
        <w:bCs/>
        <w:color w:val="1B365D"/>
        <w:sz w:val="32"/>
        <w:szCs w:val="32"/>
      </w:rPr>
    </w:pPr>
    <w:r w:rsidRPr="00050598">
      <w:rPr>
        <w:rFonts w:ascii="Segoe UI Semibold" w:hAnsi="Segoe UI Semibold" w:cs="Segoe UI Semilight"/>
        <w:bCs/>
        <w:noProof/>
        <w:color w:val="1B365D"/>
        <w:spacing w:val="30"/>
        <w:sz w:val="48"/>
        <w:szCs w:val="40"/>
      </w:rPr>
      <w:drawing>
        <wp:anchor distT="0" distB="0" distL="114300" distR="114300" simplePos="0" relativeHeight="251686400" behindDoc="0" locked="0" layoutInCell="1" allowOverlap="1" wp14:anchorId="2E9E5741" wp14:editId="0B862BB6">
          <wp:simplePos x="0" y="0"/>
          <wp:positionH relativeFrom="column">
            <wp:posOffset>-619125</wp:posOffset>
          </wp:positionH>
          <wp:positionV relativeFrom="paragraph">
            <wp:posOffset>-180975</wp:posOffset>
          </wp:positionV>
          <wp:extent cx="720000" cy="97968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NPT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28" t="10194" r="21281" b="10082"/>
                  <a:stretch/>
                </pic:blipFill>
                <pic:spPr bwMode="auto">
                  <a:xfrm>
                    <a:off x="0" y="0"/>
                    <a:ext cx="720000" cy="979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0598">
      <w:rPr>
        <w:rFonts w:ascii="Segoe UI Semibold" w:hAnsi="Segoe UI Semibold" w:cs="Segoe UI Semilight"/>
        <w:bCs/>
        <w:color w:val="1B365D"/>
        <w:spacing w:val="24"/>
        <w:sz w:val="32"/>
        <w:szCs w:val="32"/>
      </w:rPr>
      <w:t xml:space="preserve"> [</w:t>
    </w:r>
    <w:r>
      <w:rPr>
        <w:rFonts w:ascii="Segoe UI Semibold" w:hAnsi="Segoe UI Semibold" w:cs="Segoe UI Semilight"/>
        <w:bCs/>
        <w:color w:val="1B365D"/>
        <w:spacing w:val="24"/>
        <w:sz w:val="32"/>
        <w:szCs w:val="32"/>
      </w:rPr>
      <w:t>PRE-EMPLOYMENT IMMUNISATION SCREENING</w:t>
    </w:r>
    <w:r w:rsidRPr="00050598">
      <w:rPr>
        <w:rFonts w:ascii="Segoe UI Semibold" w:hAnsi="Segoe UI Semibold" w:cs="Segoe UI Semilight"/>
        <w:bCs/>
        <w:color w:val="1B365D"/>
        <w:spacing w:val="24"/>
        <w:sz w:val="32"/>
        <w:szCs w:val="32"/>
      </w:rPr>
      <w:t>]</w:t>
    </w:r>
  </w:p>
  <w:p w14:paraId="79C6BFFD" w14:textId="77777777" w:rsidR="0023070E" w:rsidRPr="00050598" w:rsidRDefault="0023070E" w:rsidP="0023070E">
    <w:pPr>
      <w:pStyle w:val="Header"/>
      <w:tabs>
        <w:tab w:val="clear" w:pos="9026"/>
        <w:tab w:val="left" w:pos="2580"/>
        <w:tab w:val="left" w:pos="2985"/>
        <w:tab w:val="right" w:pos="9781"/>
      </w:tabs>
      <w:spacing w:line="276" w:lineRule="auto"/>
      <w:ind w:left="-993" w:right="-754"/>
      <w:jc w:val="right"/>
      <w:rPr>
        <w:rFonts w:ascii="Segoe UI Semibold" w:hAnsi="Segoe UI Semibold" w:cs="Segoe UI Semilight"/>
        <w:color w:val="1B365D"/>
      </w:rPr>
    </w:pPr>
    <w:r w:rsidRPr="00050598">
      <w:rPr>
        <w:rFonts w:ascii="Segoe UI Semibold" w:hAnsi="Segoe UI Semibold" w:cs="Segoe UI Semilight"/>
        <w:color w:val="1B365D"/>
      </w:rPr>
      <w:t>[HUMAN RESOURCES]</w:t>
    </w:r>
  </w:p>
  <w:p w14:paraId="58C0592D" w14:textId="77777777" w:rsidR="000A6352" w:rsidRPr="0023070E" w:rsidRDefault="000A6352" w:rsidP="002307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7267E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56E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0880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E679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5E430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C051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C6D0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A6AA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8CA1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86944D3"/>
    <w:multiLevelType w:val="hybridMultilevel"/>
    <w:tmpl w:val="081466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DEE1677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926AB4"/>
    <w:multiLevelType w:val="hybridMultilevel"/>
    <w:tmpl w:val="AA04F7D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F958AA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93FE8"/>
    <w:multiLevelType w:val="hybridMultilevel"/>
    <w:tmpl w:val="E996DC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67272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5B71321"/>
    <w:multiLevelType w:val="hybridMultilevel"/>
    <w:tmpl w:val="1D4C3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16A99"/>
    <w:multiLevelType w:val="hybridMultilevel"/>
    <w:tmpl w:val="702CB108"/>
    <w:lvl w:ilvl="0" w:tplc="0C09000F">
      <w:start w:val="1"/>
      <w:numFmt w:val="decimal"/>
      <w:lvlText w:val="%1."/>
      <w:lvlJc w:val="left"/>
      <w:pPr>
        <w:ind w:left="153" w:hanging="360"/>
      </w:pPr>
    </w:lvl>
    <w:lvl w:ilvl="1" w:tplc="0C090019" w:tentative="1">
      <w:start w:val="1"/>
      <w:numFmt w:val="lowerLetter"/>
      <w:lvlText w:val="%2."/>
      <w:lvlJc w:val="left"/>
      <w:pPr>
        <w:ind w:left="873" w:hanging="360"/>
      </w:pPr>
    </w:lvl>
    <w:lvl w:ilvl="2" w:tplc="0C09001B" w:tentative="1">
      <w:start w:val="1"/>
      <w:numFmt w:val="lowerRoman"/>
      <w:lvlText w:val="%3."/>
      <w:lvlJc w:val="right"/>
      <w:pPr>
        <w:ind w:left="1593" w:hanging="180"/>
      </w:pPr>
    </w:lvl>
    <w:lvl w:ilvl="3" w:tplc="0C09000F" w:tentative="1">
      <w:start w:val="1"/>
      <w:numFmt w:val="decimal"/>
      <w:lvlText w:val="%4."/>
      <w:lvlJc w:val="left"/>
      <w:pPr>
        <w:ind w:left="2313" w:hanging="360"/>
      </w:pPr>
    </w:lvl>
    <w:lvl w:ilvl="4" w:tplc="0C090019" w:tentative="1">
      <w:start w:val="1"/>
      <w:numFmt w:val="lowerLetter"/>
      <w:lvlText w:val="%5."/>
      <w:lvlJc w:val="left"/>
      <w:pPr>
        <w:ind w:left="3033" w:hanging="360"/>
      </w:pPr>
    </w:lvl>
    <w:lvl w:ilvl="5" w:tplc="0C09001B" w:tentative="1">
      <w:start w:val="1"/>
      <w:numFmt w:val="lowerRoman"/>
      <w:lvlText w:val="%6."/>
      <w:lvlJc w:val="right"/>
      <w:pPr>
        <w:ind w:left="3753" w:hanging="180"/>
      </w:pPr>
    </w:lvl>
    <w:lvl w:ilvl="6" w:tplc="0C09000F" w:tentative="1">
      <w:start w:val="1"/>
      <w:numFmt w:val="decimal"/>
      <w:lvlText w:val="%7."/>
      <w:lvlJc w:val="left"/>
      <w:pPr>
        <w:ind w:left="4473" w:hanging="360"/>
      </w:pPr>
    </w:lvl>
    <w:lvl w:ilvl="7" w:tplc="0C090019" w:tentative="1">
      <w:start w:val="1"/>
      <w:numFmt w:val="lowerLetter"/>
      <w:lvlText w:val="%8."/>
      <w:lvlJc w:val="left"/>
      <w:pPr>
        <w:ind w:left="5193" w:hanging="360"/>
      </w:pPr>
    </w:lvl>
    <w:lvl w:ilvl="8" w:tplc="0C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7" w15:restartNumberingAfterBreak="0">
    <w:nsid w:val="28DE17E7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820F6C"/>
    <w:multiLevelType w:val="hybridMultilevel"/>
    <w:tmpl w:val="E1E00A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86558"/>
    <w:multiLevelType w:val="hybridMultilevel"/>
    <w:tmpl w:val="76D08B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7B38F3"/>
    <w:multiLevelType w:val="hybridMultilevel"/>
    <w:tmpl w:val="D7A4593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A3365F0"/>
    <w:multiLevelType w:val="hybridMultilevel"/>
    <w:tmpl w:val="0AC8F70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530BD8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DB6D86"/>
    <w:multiLevelType w:val="hybridMultilevel"/>
    <w:tmpl w:val="9C8C17E0"/>
    <w:lvl w:ilvl="0" w:tplc="2CA4FF38">
      <w:numFmt w:val="bullet"/>
      <w:lvlText w:val=""/>
      <w:lvlJc w:val="left"/>
      <w:pPr>
        <w:ind w:left="360" w:hanging="360"/>
      </w:pPr>
      <w:rPr>
        <w:rFonts w:ascii="Wingdings" w:eastAsia="Calibri" w:hAnsi="Wingdings" w:cs="Segoe UI Semilight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7A3F8B"/>
    <w:multiLevelType w:val="hybridMultilevel"/>
    <w:tmpl w:val="9704E28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6501B0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8B6483"/>
    <w:multiLevelType w:val="hybridMultilevel"/>
    <w:tmpl w:val="6D54A8A2"/>
    <w:lvl w:ilvl="0" w:tplc="6278ED68">
      <w:numFmt w:val="bullet"/>
      <w:lvlText w:val=""/>
      <w:lvlJc w:val="left"/>
      <w:pPr>
        <w:ind w:left="360" w:hanging="360"/>
      </w:pPr>
      <w:rPr>
        <w:rFonts w:ascii="Wingdings" w:eastAsia="Calibri" w:hAnsi="Wingdings" w:cs="Times New Roman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1E77AB"/>
    <w:multiLevelType w:val="hybridMultilevel"/>
    <w:tmpl w:val="438E314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42052"/>
    <w:multiLevelType w:val="hybridMultilevel"/>
    <w:tmpl w:val="6D4A47F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216A92"/>
    <w:multiLevelType w:val="hybridMultilevel"/>
    <w:tmpl w:val="5AD27D8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A7061"/>
    <w:multiLevelType w:val="hybridMultilevel"/>
    <w:tmpl w:val="E806F604"/>
    <w:lvl w:ilvl="0" w:tplc="FFFFFFFF">
      <w:start w:val="1"/>
      <w:numFmt w:val="bullet"/>
      <w:pStyle w:val="ListBullet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C24F00"/>
        <w:sz w:val="16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9785B"/>
    <w:multiLevelType w:val="hybridMultilevel"/>
    <w:tmpl w:val="B83420A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6839E6"/>
    <w:multiLevelType w:val="hybridMultilevel"/>
    <w:tmpl w:val="E5A0E2B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9"/>
  </w:num>
  <w:num w:numId="4">
    <w:abstractNumId w:val="11"/>
  </w:num>
  <w:num w:numId="5">
    <w:abstractNumId w:val="32"/>
  </w:num>
  <w:num w:numId="6">
    <w:abstractNumId w:val="21"/>
  </w:num>
  <w:num w:numId="7">
    <w:abstractNumId w:val="27"/>
  </w:num>
  <w:num w:numId="8">
    <w:abstractNumId w:val="19"/>
  </w:num>
  <w:num w:numId="9">
    <w:abstractNumId w:val="1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0"/>
  </w:num>
  <w:num w:numId="20">
    <w:abstractNumId w:val="28"/>
  </w:num>
  <w:num w:numId="21">
    <w:abstractNumId w:val="10"/>
  </w:num>
  <w:num w:numId="22">
    <w:abstractNumId w:val="25"/>
  </w:num>
  <w:num w:numId="23">
    <w:abstractNumId w:val="15"/>
  </w:num>
  <w:num w:numId="24">
    <w:abstractNumId w:val="17"/>
  </w:num>
  <w:num w:numId="25">
    <w:abstractNumId w:val="12"/>
  </w:num>
  <w:num w:numId="26">
    <w:abstractNumId w:val="14"/>
  </w:num>
  <w:num w:numId="27">
    <w:abstractNumId w:val="22"/>
  </w:num>
  <w:num w:numId="28">
    <w:abstractNumId w:val="13"/>
  </w:num>
  <w:num w:numId="29">
    <w:abstractNumId w:val="16"/>
  </w:num>
  <w:num w:numId="30">
    <w:abstractNumId w:val="31"/>
  </w:num>
  <w:num w:numId="31">
    <w:abstractNumId w:val="24"/>
  </w:num>
  <w:num w:numId="32">
    <w:abstractNumId w:val="26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Kqhxy5iEm6osb3zvO6gLMOdH9mducJefNR5xMvu/6gEJzznKL5yI3y8soLpSfsogxfeXQmpzwvEN2kdglOHxHQ==" w:salt="ZUn7gDMjqIJU6aPVWQz5DQ==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941"/>
    <w:rsid w:val="00023E20"/>
    <w:rsid w:val="0002506D"/>
    <w:rsid w:val="00071991"/>
    <w:rsid w:val="00076AE8"/>
    <w:rsid w:val="000772C5"/>
    <w:rsid w:val="000A6352"/>
    <w:rsid w:val="000D530E"/>
    <w:rsid w:val="001055D3"/>
    <w:rsid w:val="00132FBB"/>
    <w:rsid w:val="00150FBD"/>
    <w:rsid w:val="0015361A"/>
    <w:rsid w:val="0016678A"/>
    <w:rsid w:val="0018602B"/>
    <w:rsid w:val="001B022C"/>
    <w:rsid w:val="001C2F07"/>
    <w:rsid w:val="001C4849"/>
    <w:rsid w:val="001C5B86"/>
    <w:rsid w:val="001E5C48"/>
    <w:rsid w:val="001F2747"/>
    <w:rsid w:val="0023070E"/>
    <w:rsid w:val="00236E02"/>
    <w:rsid w:val="00241B4F"/>
    <w:rsid w:val="00256A71"/>
    <w:rsid w:val="002A22F3"/>
    <w:rsid w:val="002B2331"/>
    <w:rsid w:val="002F0612"/>
    <w:rsid w:val="00303994"/>
    <w:rsid w:val="0030450C"/>
    <w:rsid w:val="00305B0A"/>
    <w:rsid w:val="00314177"/>
    <w:rsid w:val="00336A5C"/>
    <w:rsid w:val="003554C3"/>
    <w:rsid w:val="00364448"/>
    <w:rsid w:val="00366B9E"/>
    <w:rsid w:val="00367627"/>
    <w:rsid w:val="003713EE"/>
    <w:rsid w:val="0037495C"/>
    <w:rsid w:val="00375322"/>
    <w:rsid w:val="003961F6"/>
    <w:rsid w:val="003A61DE"/>
    <w:rsid w:val="003B4BA1"/>
    <w:rsid w:val="003F04C5"/>
    <w:rsid w:val="00410B8D"/>
    <w:rsid w:val="00422E58"/>
    <w:rsid w:val="0044357C"/>
    <w:rsid w:val="004852B7"/>
    <w:rsid w:val="00487227"/>
    <w:rsid w:val="004B3157"/>
    <w:rsid w:val="004C6CC9"/>
    <w:rsid w:val="004C6FF7"/>
    <w:rsid w:val="004D41D1"/>
    <w:rsid w:val="004E5B6E"/>
    <w:rsid w:val="004F1AF9"/>
    <w:rsid w:val="00550D22"/>
    <w:rsid w:val="00553C93"/>
    <w:rsid w:val="0057665F"/>
    <w:rsid w:val="00587E4E"/>
    <w:rsid w:val="005D0415"/>
    <w:rsid w:val="006108B9"/>
    <w:rsid w:val="006171E2"/>
    <w:rsid w:val="00621453"/>
    <w:rsid w:val="00650717"/>
    <w:rsid w:val="00653976"/>
    <w:rsid w:val="00665F07"/>
    <w:rsid w:val="00667F23"/>
    <w:rsid w:val="006923F5"/>
    <w:rsid w:val="006B0AC6"/>
    <w:rsid w:val="006F0FFB"/>
    <w:rsid w:val="006F60C0"/>
    <w:rsid w:val="006F7131"/>
    <w:rsid w:val="00702A12"/>
    <w:rsid w:val="00711D1B"/>
    <w:rsid w:val="00754B69"/>
    <w:rsid w:val="0075661B"/>
    <w:rsid w:val="0075746E"/>
    <w:rsid w:val="00784609"/>
    <w:rsid w:val="00786585"/>
    <w:rsid w:val="007B3A2D"/>
    <w:rsid w:val="007B5B5A"/>
    <w:rsid w:val="007D3621"/>
    <w:rsid w:val="00810B99"/>
    <w:rsid w:val="008177DB"/>
    <w:rsid w:val="00821D8C"/>
    <w:rsid w:val="00822F87"/>
    <w:rsid w:val="00824EBE"/>
    <w:rsid w:val="00825A45"/>
    <w:rsid w:val="0085213D"/>
    <w:rsid w:val="008560B1"/>
    <w:rsid w:val="008669EA"/>
    <w:rsid w:val="008B54F4"/>
    <w:rsid w:val="008D5941"/>
    <w:rsid w:val="008E7AEF"/>
    <w:rsid w:val="0092278E"/>
    <w:rsid w:val="00926E29"/>
    <w:rsid w:val="00935D05"/>
    <w:rsid w:val="0095681F"/>
    <w:rsid w:val="00970861"/>
    <w:rsid w:val="009950FE"/>
    <w:rsid w:val="009B0EE1"/>
    <w:rsid w:val="009B2A15"/>
    <w:rsid w:val="009B49AC"/>
    <w:rsid w:val="009D4796"/>
    <w:rsid w:val="009E11A1"/>
    <w:rsid w:val="009E6CD4"/>
    <w:rsid w:val="00A16B03"/>
    <w:rsid w:val="00A42133"/>
    <w:rsid w:val="00A544A8"/>
    <w:rsid w:val="00A67D26"/>
    <w:rsid w:val="00A8403C"/>
    <w:rsid w:val="00A87725"/>
    <w:rsid w:val="00AA19E1"/>
    <w:rsid w:val="00AF6535"/>
    <w:rsid w:val="00B0554D"/>
    <w:rsid w:val="00B302A7"/>
    <w:rsid w:val="00B44908"/>
    <w:rsid w:val="00B557AB"/>
    <w:rsid w:val="00B61159"/>
    <w:rsid w:val="00B709F0"/>
    <w:rsid w:val="00B75153"/>
    <w:rsid w:val="00B83D78"/>
    <w:rsid w:val="00BA1770"/>
    <w:rsid w:val="00BB1AFE"/>
    <w:rsid w:val="00BB5479"/>
    <w:rsid w:val="00BC4A0D"/>
    <w:rsid w:val="00BC729C"/>
    <w:rsid w:val="00BE1E84"/>
    <w:rsid w:val="00BE2C12"/>
    <w:rsid w:val="00C268E8"/>
    <w:rsid w:val="00C35A07"/>
    <w:rsid w:val="00C368E8"/>
    <w:rsid w:val="00C52F7F"/>
    <w:rsid w:val="00C54EC1"/>
    <w:rsid w:val="00C607A2"/>
    <w:rsid w:val="00C651AF"/>
    <w:rsid w:val="00C733EA"/>
    <w:rsid w:val="00C97BA2"/>
    <w:rsid w:val="00CA4A7E"/>
    <w:rsid w:val="00CB1B70"/>
    <w:rsid w:val="00CC1C94"/>
    <w:rsid w:val="00CD7C7A"/>
    <w:rsid w:val="00D16C56"/>
    <w:rsid w:val="00D25EE7"/>
    <w:rsid w:val="00D40A97"/>
    <w:rsid w:val="00D90280"/>
    <w:rsid w:val="00DB6388"/>
    <w:rsid w:val="00DC1285"/>
    <w:rsid w:val="00DF1117"/>
    <w:rsid w:val="00DF6049"/>
    <w:rsid w:val="00DF7098"/>
    <w:rsid w:val="00E43CE1"/>
    <w:rsid w:val="00EC6B93"/>
    <w:rsid w:val="00EE3214"/>
    <w:rsid w:val="00EE35D8"/>
    <w:rsid w:val="00EE41B5"/>
    <w:rsid w:val="00F058F9"/>
    <w:rsid w:val="00F0715F"/>
    <w:rsid w:val="00F24F2D"/>
    <w:rsid w:val="00F46DB1"/>
    <w:rsid w:val="00F56C93"/>
    <w:rsid w:val="00F94010"/>
    <w:rsid w:val="00FA58A0"/>
    <w:rsid w:val="00FC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5E074AA4"/>
  <w15:docId w15:val="{6D3E90C7-7FBA-4EC3-B529-2D0AD7E4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rebuchet MS" w:eastAsia="Trebuchet MS" w:hAnsi="Trebuchet M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8A0"/>
    <w:rPr>
      <w:rFonts w:ascii="Times New Roman" w:eastAsia="Calibri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9EA"/>
    <w:pPr>
      <w:keepNext/>
      <w:keepLines/>
      <w:spacing w:before="480" w:line="276" w:lineRule="auto"/>
      <w:outlineLvl w:val="0"/>
    </w:pPr>
    <w:rPr>
      <w:rFonts w:ascii="BankGothic Lt BT" w:eastAsia="Times New Roman" w:hAnsi="BankGothic Lt BT"/>
      <w:b/>
      <w:bCs/>
      <w:color w:val="365F91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8669EA"/>
    <w:pPr>
      <w:keepNext/>
      <w:keepLines/>
      <w:spacing w:before="200" w:line="276" w:lineRule="auto"/>
      <w:outlineLvl w:val="1"/>
    </w:pPr>
    <w:rPr>
      <w:rFonts w:ascii="BankGothic Lt BT" w:eastAsia="Times New Roman" w:hAnsi="BankGothic Lt BT"/>
      <w:b/>
      <w:bCs/>
      <w:color w:val="943634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926E29"/>
    <w:pPr>
      <w:keepNext/>
      <w:keepLines/>
      <w:spacing w:before="200" w:line="276" w:lineRule="auto"/>
      <w:outlineLvl w:val="2"/>
    </w:pPr>
    <w:rPr>
      <w:rFonts w:ascii="Trebuchet MS" w:eastAsia="Times New Roman" w:hAnsi="Trebuchet MS"/>
      <w:b/>
      <w:bCs/>
      <w:color w:val="4F81BD"/>
      <w:sz w:val="20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926E29"/>
    <w:pPr>
      <w:keepNext/>
      <w:keepLines/>
      <w:spacing w:before="200" w:line="276" w:lineRule="auto"/>
      <w:outlineLvl w:val="3"/>
    </w:pPr>
    <w:rPr>
      <w:rFonts w:ascii="Trebuchet MS" w:eastAsia="Times New Roman" w:hAnsi="Trebuchet MS"/>
      <w:b/>
      <w:bCs/>
      <w:i/>
      <w:iCs/>
      <w:color w:val="4F81BD"/>
      <w:sz w:val="20"/>
      <w:szCs w:val="22"/>
      <w:lang w:eastAsia="en-US"/>
    </w:rPr>
  </w:style>
  <w:style w:type="paragraph" w:styleId="Heading5">
    <w:name w:val="heading 5"/>
    <w:basedOn w:val="Normal"/>
    <w:next w:val="Normal"/>
    <w:qFormat/>
    <w:rsid w:val="00650717"/>
    <w:pPr>
      <w:spacing w:after="200" w:line="276" w:lineRule="auto"/>
      <w:outlineLvl w:val="4"/>
    </w:pPr>
    <w:rPr>
      <w:rFonts w:ascii="Swis721 Cn BT" w:eastAsia="Trebuchet MS" w:hAnsi="Swis721 Cn BT"/>
      <w:sz w:val="20"/>
      <w:szCs w:val="22"/>
      <w:lang w:eastAsia="en-US"/>
    </w:rPr>
  </w:style>
  <w:style w:type="paragraph" w:styleId="Heading6">
    <w:name w:val="heading 6"/>
    <w:basedOn w:val="Heading5"/>
    <w:next w:val="Normal"/>
    <w:qFormat/>
    <w:rsid w:val="00650717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qFormat/>
    <w:rsid w:val="00926E29"/>
    <w:pPr>
      <w:keepNext/>
      <w:keepLines/>
      <w:spacing w:before="200" w:line="276" w:lineRule="auto"/>
      <w:outlineLvl w:val="6"/>
    </w:pPr>
    <w:rPr>
      <w:rFonts w:ascii="Trebuchet MS" w:eastAsia="Times New Roman" w:hAnsi="Trebuchet MS"/>
      <w:i/>
      <w:iCs/>
      <w:color w:val="404040"/>
      <w:sz w:val="20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926E29"/>
    <w:pPr>
      <w:keepNext/>
      <w:keepLines/>
      <w:spacing w:before="200" w:line="276" w:lineRule="auto"/>
      <w:outlineLvl w:val="7"/>
    </w:pPr>
    <w:rPr>
      <w:rFonts w:ascii="Trebuchet MS" w:eastAsia="Times New Roman" w:hAnsi="Trebuchet MS"/>
      <w:color w:val="40404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926E29"/>
    <w:pPr>
      <w:keepNext/>
      <w:keepLines/>
      <w:spacing w:before="200" w:line="276" w:lineRule="auto"/>
      <w:outlineLvl w:val="8"/>
    </w:pPr>
    <w:rPr>
      <w:rFonts w:ascii="Trebuchet MS" w:eastAsia="Times New Roman" w:hAnsi="Trebuchet MS"/>
      <w:i/>
      <w:iCs/>
      <w:color w:val="40404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669EA"/>
    <w:rPr>
      <w:rFonts w:ascii="BankGothic Lt BT" w:hAnsi="BankGothic Lt BT"/>
      <w:b/>
      <w:bCs/>
      <w:color w:val="365F91"/>
      <w:sz w:val="28"/>
      <w:szCs w:val="28"/>
      <w:lang w:val="en-AU" w:eastAsia="en-US" w:bidi="ar-SA"/>
    </w:rPr>
  </w:style>
  <w:style w:type="character" w:customStyle="1" w:styleId="Heading2Char">
    <w:name w:val="Heading 2 Char"/>
    <w:link w:val="Heading2"/>
    <w:uiPriority w:val="9"/>
    <w:rsid w:val="008669EA"/>
    <w:rPr>
      <w:rFonts w:ascii="BankGothic Lt BT" w:hAnsi="BankGothic Lt BT"/>
      <w:b/>
      <w:bCs/>
      <w:color w:val="943634"/>
      <w:sz w:val="26"/>
      <w:szCs w:val="26"/>
      <w:lang w:val="en-AU" w:eastAsia="en-US" w:bidi="ar-SA"/>
    </w:rPr>
  </w:style>
  <w:style w:type="character" w:customStyle="1" w:styleId="Heading3Char">
    <w:name w:val="Heading 3 Char"/>
    <w:link w:val="Heading3"/>
    <w:uiPriority w:val="9"/>
    <w:semiHidden/>
    <w:rsid w:val="00926E29"/>
    <w:rPr>
      <w:rFonts w:ascii="Trebuchet MS" w:eastAsia="Times New Roman" w:hAnsi="Trebuchet MS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semiHidden/>
    <w:rsid w:val="00926E29"/>
    <w:rPr>
      <w:rFonts w:ascii="Trebuchet MS" w:eastAsia="Times New Roman" w:hAnsi="Trebuchet MS" w:cs="Times New Roman"/>
      <w:b/>
      <w:bCs/>
      <w:i/>
      <w:iCs/>
      <w:color w:val="4F81BD"/>
    </w:rPr>
  </w:style>
  <w:style w:type="character" w:customStyle="1" w:styleId="Heading7Char">
    <w:name w:val="Heading 7 Char"/>
    <w:link w:val="Heading7"/>
    <w:uiPriority w:val="9"/>
    <w:semiHidden/>
    <w:rsid w:val="00926E29"/>
    <w:rPr>
      <w:rFonts w:ascii="Trebuchet MS" w:eastAsia="Times New Roman" w:hAnsi="Trebuchet MS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926E29"/>
    <w:rPr>
      <w:rFonts w:ascii="Trebuchet MS" w:eastAsia="Times New Roman" w:hAnsi="Trebuchet MS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926E29"/>
    <w:rPr>
      <w:rFonts w:ascii="Trebuchet MS" w:eastAsia="Times New Roman" w:hAnsi="Trebuchet MS" w:cs="Times New Roman"/>
      <w:i/>
      <w:iCs/>
      <w:color w:val="404040"/>
      <w:sz w:val="20"/>
      <w:szCs w:val="20"/>
    </w:rPr>
  </w:style>
  <w:style w:type="character" w:styleId="IntenseReference">
    <w:name w:val="Intense Reference"/>
    <w:uiPriority w:val="32"/>
    <w:qFormat/>
    <w:rsid w:val="00926E29"/>
    <w:rPr>
      <w:b/>
      <w:bCs/>
      <w:smallCaps/>
      <w:color w:val="C0504D"/>
      <w:spacing w:val="5"/>
      <w:u w:val="single"/>
    </w:rPr>
  </w:style>
  <w:style w:type="character" w:styleId="Hyperlink">
    <w:name w:val="Hyperlink"/>
    <w:uiPriority w:val="99"/>
    <w:unhideWhenUsed/>
    <w:rsid w:val="00F94010"/>
    <w:rPr>
      <w:strike w:val="0"/>
      <w:dstrike w:val="0"/>
      <w:color w:val="7CC2FE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F94010"/>
    <w:pPr>
      <w:tabs>
        <w:tab w:val="center" w:pos="4513"/>
        <w:tab w:val="right" w:pos="9026"/>
      </w:tabs>
    </w:pPr>
    <w:rPr>
      <w:rFonts w:ascii="Swis721 Cn BT" w:eastAsia="Trebuchet MS" w:hAnsi="Swis721 Cn BT"/>
      <w:sz w:val="2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94010"/>
  </w:style>
  <w:style w:type="paragraph" w:styleId="Footer">
    <w:name w:val="footer"/>
    <w:basedOn w:val="Normal"/>
    <w:link w:val="FooterChar"/>
    <w:uiPriority w:val="99"/>
    <w:unhideWhenUsed/>
    <w:rsid w:val="00F94010"/>
    <w:pPr>
      <w:tabs>
        <w:tab w:val="center" w:pos="4513"/>
        <w:tab w:val="right" w:pos="9026"/>
      </w:tabs>
    </w:pPr>
    <w:rPr>
      <w:rFonts w:ascii="Swis721 Cn BT" w:eastAsia="Trebuchet MS" w:hAnsi="Swis721 Cn BT"/>
      <w:sz w:val="20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94010"/>
  </w:style>
  <w:style w:type="paragraph" w:styleId="BalloonText">
    <w:name w:val="Balloon Text"/>
    <w:basedOn w:val="Normal"/>
    <w:link w:val="BalloonTextChar"/>
    <w:uiPriority w:val="99"/>
    <w:semiHidden/>
    <w:unhideWhenUsed/>
    <w:rsid w:val="00F940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940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63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List-Accent1">
    <w:name w:val="Light List Accent 1"/>
    <w:basedOn w:val="TableNormal"/>
    <w:uiPriority w:val="61"/>
    <w:rsid w:val="00650717"/>
    <w:rPr>
      <w:rFonts w:ascii="Century Gothic" w:hAnsi="Century Gothic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ListBullet">
    <w:name w:val="List Bullet"/>
    <w:basedOn w:val="Normal"/>
    <w:autoRedefine/>
    <w:rsid w:val="00C651AF"/>
    <w:pPr>
      <w:numPr>
        <w:numId w:val="2"/>
      </w:numPr>
      <w:spacing w:before="60" w:after="60" w:line="240" w:lineRule="atLeast"/>
    </w:pPr>
    <w:rPr>
      <w:rFonts w:ascii="Arial" w:eastAsia="Times New Roman" w:hAnsi="Arial"/>
      <w:sz w:val="18"/>
      <w:lang w:eastAsia="en-US"/>
    </w:rPr>
  </w:style>
  <w:style w:type="paragraph" w:styleId="ListParagraph">
    <w:name w:val="List Paragraph"/>
    <w:basedOn w:val="Normal"/>
    <w:uiPriority w:val="34"/>
    <w:qFormat/>
    <w:rsid w:val="00C651AF"/>
    <w:pPr>
      <w:spacing w:after="200" w:line="276" w:lineRule="auto"/>
      <w:ind w:left="720"/>
      <w:contextualSpacing/>
    </w:pPr>
    <w:rPr>
      <w:rFonts w:ascii="Swis721 Cn BT" w:eastAsia="Trebuchet MS" w:hAnsi="Swis721 Cn BT"/>
      <w:sz w:val="20"/>
      <w:szCs w:val="22"/>
      <w:lang w:eastAsia="en-US"/>
    </w:rPr>
  </w:style>
  <w:style w:type="paragraph" w:customStyle="1" w:styleId="tabletext">
    <w:name w:val="table text"/>
    <w:basedOn w:val="Normal"/>
    <w:next w:val="Normal"/>
    <w:autoRedefine/>
    <w:rsid w:val="00BC4A0D"/>
    <w:pPr>
      <w:widowControl w:val="0"/>
      <w:spacing w:before="60" w:after="60" w:line="280" w:lineRule="atLeast"/>
      <w:ind w:left="-9" w:firstLine="9"/>
    </w:pPr>
    <w:rPr>
      <w:rFonts w:ascii="Arial" w:eastAsia="Times New Roman" w:hAnsi="Arial" w:cs="Arial"/>
      <w:spacing w:val="-4"/>
      <w:sz w:val="18"/>
      <w:szCs w:val="20"/>
      <w:lang w:eastAsia="en-US"/>
    </w:rPr>
  </w:style>
  <w:style w:type="character" w:styleId="LineNumber">
    <w:name w:val="line number"/>
    <w:rsid w:val="00650717"/>
    <w:rPr>
      <w:rFonts w:ascii="Century Gothic" w:hAnsi="Century Gothic"/>
    </w:rPr>
  </w:style>
  <w:style w:type="character" w:styleId="PageNumber">
    <w:name w:val="page number"/>
    <w:rsid w:val="00650717"/>
    <w:rPr>
      <w:rFonts w:ascii="Century Gothic" w:hAnsi="Century Gothic"/>
    </w:rPr>
  </w:style>
  <w:style w:type="character" w:styleId="HTMLAcronym">
    <w:name w:val="HTML Acronym"/>
    <w:rsid w:val="00650717"/>
  </w:style>
  <w:style w:type="character" w:styleId="HTMLCite">
    <w:name w:val="HTML Cite"/>
    <w:basedOn w:val="HTMLAcronym"/>
    <w:rsid w:val="00650717"/>
  </w:style>
  <w:style w:type="character" w:styleId="PlaceholderText">
    <w:name w:val="Placeholder Text"/>
    <w:basedOn w:val="DefaultParagraphFont"/>
    <w:uiPriority w:val="99"/>
    <w:semiHidden/>
    <w:rsid w:val="00CA4A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Quality%20Control\NPT%20Management%20System%20(NEW)\Documents%20(Procedures%20&amp;%20Forms)\Approved\Templates\FOR-ALL-000-draft%20Forms%20Template%20-%20Portrai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3D546-2C27-4AE0-A071-1065A8412CA0}"/>
      </w:docPartPr>
      <w:docPartBody>
        <w:p w:rsidR="00A35E19" w:rsidRDefault="00244203">
          <w:r w:rsidRPr="00296F1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CF3BF-0299-4B85-BA58-F83AB8BB2EFB}"/>
      </w:docPartPr>
      <w:docPartBody>
        <w:p w:rsidR="00A35E19" w:rsidRDefault="00244203">
          <w:r w:rsidRPr="00296F1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E4552B0BB48CDAD9C86D656DB6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88242-7017-4671-ACB8-4B020EB116D0}"/>
      </w:docPartPr>
      <w:docPartBody>
        <w:p w:rsidR="00A35E19" w:rsidRDefault="00244203" w:rsidP="00244203">
          <w:pPr>
            <w:pStyle w:val="43FE4552B0BB48CDAD9C86D656DB64F3"/>
          </w:pPr>
          <w:r w:rsidRPr="00296F12">
            <w:rPr>
              <w:rStyle w:val="PlaceholderText"/>
            </w:rPr>
            <w:t>Choose an item.</w:t>
          </w:r>
        </w:p>
      </w:docPartBody>
    </w:docPart>
    <w:docPart>
      <w:docPartPr>
        <w:name w:val="92C3B13D823B43AEBD76087725683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649CA-DE8F-4D76-916A-AE58B9D97A3B}"/>
      </w:docPartPr>
      <w:docPartBody>
        <w:p w:rsidR="00A35E19" w:rsidRDefault="00244203" w:rsidP="00244203">
          <w:pPr>
            <w:pStyle w:val="92C3B13D823B43AEBD76087725683614"/>
          </w:pPr>
          <w:r w:rsidRPr="00296F12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F823E-76DF-4638-B30D-54436C65A568}"/>
      </w:docPartPr>
      <w:docPartBody>
        <w:p w:rsidR="00A35E19" w:rsidRDefault="00244203">
          <w:r w:rsidRPr="00296F12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E7627FBBE342C882B547CA01C90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0070C-9E5C-4C88-928D-12AD7E728530}"/>
      </w:docPartPr>
      <w:docPartBody>
        <w:p w:rsidR="00A35E19" w:rsidRDefault="00244203" w:rsidP="00244203">
          <w:pPr>
            <w:pStyle w:val="67E7627FBBE342C882B547CA01C90A67"/>
          </w:pPr>
          <w:r w:rsidRPr="00296F12">
            <w:rPr>
              <w:rStyle w:val="PlaceholderText"/>
            </w:rPr>
            <w:t>Choose an item.</w:t>
          </w:r>
        </w:p>
      </w:docPartBody>
    </w:docPart>
    <w:docPart>
      <w:docPartPr>
        <w:name w:val="848D07CCAF664A5EA6A812AAA280B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F71CA-EC9A-46E1-8ED0-BDAABBD5874D}"/>
      </w:docPartPr>
      <w:docPartBody>
        <w:p w:rsidR="00A35E19" w:rsidRDefault="00244203" w:rsidP="00244203">
          <w:pPr>
            <w:pStyle w:val="848D07CCAF664A5EA6A812AAA280BF73"/>
          </w:pPr>
          <w:r w:rsidRPr="00296F12">
            <w:rPr>
              <w:rStyle w:val="PlaceholderText"/>
            </w:rPr>
            <w:t>Click or tap to enter a date.</w:t>
          </w:r>
        </w:p>
      </w:docPartBody>
    </w:docPart>
    <w:docPart>
      <w:docPartPr>
        <w:name w:val="30B16C02414747B29FCB648550763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530C2-7A8A-4898-965C-E009C655D966}"/>
      </w:docPartPr>
      <w:docPartBody>
        <w:p w:rsidR="00D2362C" w:rsidRDefault="003946AD" w:rsidP="003946AD">
          <w:pPr>
            <w:pStyle w:val="30B16C02414747B29FCB648550763D70"/>
          </w:pPr>
          <w:r w:rsidRPr="00296F12">
            <w:rPr>
              <w:rStyle w:val="PlaceholderText"/>
            </w:rPr>
            <w:t>Choose an item.</w:t>
          </w:r>
        </w:p>
      </w:docPartBody>
    </w:docPart>
    <w:docPart>
      <w:docPartPr>
        <w:name w:val="1A41D5DAB0674458BE962571D4319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CEEF4-A8C7-4DF2-83BF-7B31A96BF81F}"/>
      </w:docPartPr>
      <w:docPartBody>
        <w:p w:rsidR="00D2362C" w:rsidRDefault="003946AD" w:rsidP="003946AD">
          <w:pPr>
            <w:pStyle w:val="1A41D5DAB0674458BE962571D43190E1"/>
          </w:pPr>
          <w:r w:rsidRPr="00296F1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nkGothic Lt BT">
    <w:altName w:val="Copperplate Gothic Bold"/>
    <w:charset w:val="00"/>
    <w:family w:val="swiss"/>
    <w:pitch w:val="variable"/>
    <w:sig w:usb0="00000087" w:usb1="00000000" w:usb2="00000000" w:usb3="00000000" w:csb0="0000001B" w:csb1="00000000"/>
  </w:font>
  <w:font w:name="Swis721 Cn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03"/>
    <w:rsid w:val="00244203"/>
    <w:rsid w:val="003946AD"/>
    <w:rsid w:val="00A35E19"/>
    <w:rsid w:val="00D2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46AD"/>
    <w:rPr>
      <w:color w:val="808080"/>
    </w:rPr>
  </w:style>
  <w:style w:type="paragraph" w:customStyle="1" w:styleId="43FE4552B0BB48CDAD9C86D656DB64F3">
    <w:name w:val="43FE4552B0BB48CDAD9C86D656DB64F3"/>
    <w:rsid w:val="00244203"/>
  </w:style>
  <w:style w:type="paragraph" w:customStyle="1" w:styleId="92C3B13D823B43AEBD76087725683614">
    <w:name w:val="92C3B13D823B43AEBD76087725683614"/>
    <w:rsid w:val="00244203"/>
  </w:style>
  <w:style w:type="paragraph" w:customStyle="1" w:styleId="67E7627FBBE342C882B547CA01C90A67">
    <w:name w:val="67E7627FBBE342C882B547CA01C90A67"/>
    <w:rsid w:val="00244203"/>
  </w:style>
  <w:style w:type="paragraph" w:customStyle="1" w:styleId="848D07CCAF664A5EA6A812AAA280BF73">
    <w:name w:val="848D07CCAF664A5EA6A812AAA280BF73"/>
    <w:rsid w:val="00244203"/>
  </w:style>
  <w:style w:type="paragraph" w:customStyle="1" w:styleId="30B16C02414747B29FCB648550763D70">
    <w:name w:val="30B16C02414747B29FCB648550763D70"/>
    <w:rsid w:val="003946AD"/>
  </w:style>
  <w:style w:type="paragraph" w:customStyle="1" w:styleId="1A41D5DAB0674458BE962571D43190E1">
    <w:name w:val="1A41D5DAB0674458BE962571D43190E1"/>
    <w:rsid w:val="003946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FOR-ALL-000-draft Forms Template - Portrait</Template>
  <TotalTime>3</TotalTime>
  <Pages>2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[SERVICE IMPROVEMENT REQUEST]</vt:lpstr>
    </vt:vector>
  </TitlesOfParts>
  <Company>NPT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[SERVICE IMPROVEMENT REQUEST]</dc:title>
  <dc:subject>[Management System Form]</dc:subject>
  <dc:creator>Narelle Greig</dc:creator>
  <cp:lastModifiedBy>Narelle Greig</cp:lastModifiedBy>
  <cp:revision>3</cp:revision>
  <cp:lastPrinted>2020-04-14T02:26:00Z</cp:lastPrinted>
  <dcterms:created xsi:type="dcterms:W3CDTF">2021-02-25T04:22:00Z</dcterms:created>
  <dcterms:modified xsi:type="dcterms:W3CDTF">2021-02-26T05:27:00Z</dcterms:modified>
</cp:coreProperties>
</file>